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977B2" w14:textId="30858D3E" w:rsidR="00B63123" w:rsidRPr="0082170D" w:rsidRDefault="009849FC" w:rsidP="00B63123">
      <w:pPr>
        <w:pStyle w:val="Flietext"/>
        <w:spacing w:line="320" w:lineRule="exact"/>
        <w:jc w:val="center"/>
        <w:rPr>
          <w:rFonts w:asciiTheme="minorEastAsia" w:hAnsiTheme="minorEastAsia"/>
          <w:lang w:eastAsia="ko-KR"/>
        </w:rPr>
      </w:pPr>
      <w:r w:rsidRPr="009849FC">
        <w:rPr>
          <w:rFonts w:asciiTheme="minorEastAsia" w:hAnsiTheme="minorEastAsia" w:hint="eastAsia"/>
          <w:b/>
          <w:sz w:val="28"/>
          <w:lang w:val="de-DE" w:eastAsia="ko-KR"/>
        </w:rPr>
        <w:t xml:space="preserve">CarMaker </w:t>
      </w:r>
      <w:proofErr w:type="spellStart"/>
      <w:r w:rsidRPr="009849FC">
        <w:rPr>
          <w:rFonts w:asciiTheme="minorEastAsia" w:hAnsiTheme="minorEastAsia" w:hint="eastAsia"/>
          <w:b/>
          <w:sz w:val="28"/>
          <w:lang w:val="de-DE" w:eastAsia="ko-KR"/>
        </w:rPr>
        <w:t>for</w:t>
      </w:r>
      <w:proofErr w:type="spellEnd"/>
      <w:r w:rsidRPr="009849FC">
        <w:rPr>
          <w:rFonts w:asciiTheme="minorEastAsia" w:hAnsiTheme="minorEastAsia" w:hint="eastAsia"/>
          <w:b/>
          <w:sz w:val="28"/>
          <w:lang w:val="de-DE" w:eastAsia="ko-KR"/>
        </w:rPr>
        <w:t xml:space="preserve"> 대학생 자작 자동차 대회 교육 </w:t>
      </w:r>
      <w:r w:rsidR="00B63123" w:rsidRPr="0082170D">
        <w:rPr>
          <w:rFonts w:asciiTheme="minorEastAsia" w:hAnsiTheme="minorEastAsia" w:hint="eastAsia"/>
          <w:b/>
          <w:sz w:val="28"/>
          <w:lang w:val="de-DE" w:eastAsia="ko-KR"/>
        </w:rPr>
        <w:t>참가 신청서</w:t>
      </w:r>
    </w:p>
    <w:p w14:paraId="53F1C4E0" w14:textId="77777777" w:rsidR="00B63123" w:rsidRPr="0082170D" w:rsidRDefault="00B63123" w:rsidP="00B63123">
      <w:pPr>
        <w:spacing w:after="0" w:line="240" w:lineRule="atLeast"/>
        <w:rPr>
          <w:rFonts w:asciiTheme="minorEastAsia" w:hAnsiTheme="minorEastAsia" w:cs="Helvetica"/>
          <w:bCs/>
          <w:sz w:val="20"/>
          <w:szCs w:val="20"/>
          <w:lang w:eastAsia="ko-KR"/>
        </w:rPr>
      </w:pPr>
    </w:p>
    <w:p w14:paraId="7D1A9DB6" w14:textId="77777777" w:rsidR="00B63123" w:rsidRPr="0082170D" w:rsidRDefault="00B63123" w:rsidP="00C50F3B">
      <w:pPr>
        <w:spacing w:after="0" w:line="240" w:lineRule="atLeast"/>
        <w:ind w:firstLineChars="100" w:firstLine="200"/>
        <w:rPr>
          <w:rFonts w:asciiTheme="minorEastAsia" w:hAnsiTheme="minorEastAsia" w:cs="Helvetica"/>
          <w:bCs/>
          <w:sz w:val="20"/>
          <w:szCs w:val="20"/>
          <w:lang w:eastAsia="ko-KR"/>
        </w:rPr>
      </w:pPr>
      <w:r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>CarMaker 교육 신청을 위하여 참가 신청서를 작성하신 후, 이메일</w:t>
      </w:r>
      <w:r w:rsidR="00C50F3B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 xml:space="preserve"> </w:t>
      </w:r>
      <w:r w:rsidRPr="0082170D">
        <w:rPr>
          <w:rFonts w:asciiTheme="minorEastAsia" w:hAnsiTheme="minorEastAsia" w:cs="Helvetica"/>
          <w:bCs/>
          <w:sz w:val="20"/>
          <w:szCs w:val="20"/>
          <w:lang w:eastAsia="ko-KR"/>
        </w:rPr>
        <w:t>(</w:t>
      </w:r>
      <w:r w:rsidR="002637A4" w:rsidRPr="0082170D">
        <w:rPr>
          <w:rFonts w:asciiTheme="minorEastAsia" w:hAnsiTheme="minorEastAsia"/>
          <w:sz w:val="20"/>
          <w:szCs w:val="20"/>
          <w:lang w:eastAsia="ko-KR"/>
        </w:rPr>
        <w:t>eunhee.kim@ipg-automotive.com</w:t>
      </w:r>
      <w:r w:rsidRPr="0082170D">
        <w:rPr>
          <w:rFonts w:asciiTheme="minorEastAsia" w:hAnsiTheme="minorEastAsia" w:cs="Helvetica"/>
          <w:bCs/>
          <w:sz w:val="20"/>
          <w:szCs w:val="20"/>
          <w:lang w:eastAsia="ko-KR"/>
        </w:rPr>
        <w:t xml:space="preserve">) </w:t>
      </w:r>
      <w:r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>로 신청서를 제출하여 주시기 바랍니다.</w:t>
      </w:r>
      <w:r w:rsidRPr="0082170D">
        <w:rPr>
          <w:rFonts w:asciiTheme="minorEastAsia" w:hAnsiTheme="minorEastAsia" w:cs="Helvetica"/>
          <w:bCs/>
          <w:sz w:val="20"/>
          <w:szCs w:val="20"/>
          <w:lang w:eastAsia="ko-KR"/>
        </w:rPr>
        <w:t xml:space="preserve"> </w:t>
      </w:r>
    </w:p>
    <w:p w14:paraId="03CECB58" w14:textId="77777777" w:rsidR="00B63123" w:rsidRPr="0082170D" w:rsidRDefault="00B63123" w:rsidP="00B63123">
      <w:pPr>
        <w:spacing w:after="0" w:line="240" w:lineRule="atLeast"/>
        <w:rPr>
          <w:rFonts w:asciiTheme="minorEastAsia" w:hAnsiTheme="minorEastAsia" w:cs="Helvetica"/>
          <w:bCs/>
          <w:sz w:val="10"/>
          <w:szCs w:val="10"/>
          <w:lang w:eastAsia="ko-KR"/>
        </w:rPr>
      </w:pPr>
    </w:p>
    <w:p w14:paraId="2F5B8FB7" w14:textId="77777777" w:rsidR="00B63123" w:rsidRPr="0082170D" w:rsidRDefault="00B63123" w:rsidP="00F317F2">
      <w:pPr>
        <w:spacing w:after="0"/>
        <w:rPr>
          <w:rFonts w:asciiTheme="minorEastAsia" w:hAnsiTheme="minorEastAsia"/>
          <w:b/>
          <w:lang w:eastAsia="ko-KR"/>
        </w:rPr>
      </w:pPr>
      <w:r w:rsidRPr="0082170D">
        <w:rPr>
          <w:rFonts w:asciiTheme="minorEastAsia" w:hAnsiTheme="minorEastAsia" w:hint="eastAsia"/>
          <w:b/>
          <w:lang w:eastAsia="ko-KR"/>
        </w:rPr>
        <w:t>[참석자 정보]</w:t>
      </w:r>
    </w:p>
    <w:tbl>
      <w:tblPr>
        <w:tblStyle w:val="6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B63123" w:rsidRPr="0082170D" w14:paraId="5D502522" w14:textId="77777777" w:rsidTr="002C460B">
        <w:trPr>
          <w:trHeight w:val="405"/>
        </w:trPr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66A5216A" w14:textId="232859DB" w:rsidR="00B63123" w:rsidRPr="0082170D" w:rsidRDefault="006D59DB" w:rsidP="00CC5891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jc w:val="center"/>
              <w:rPr>
                <w:rFonts w:asciiTheme="minorEastAsia" w:hAnsiTheme="minorEastAsia"/>
                <w:sz w:val="20"/>
                <w:lang w:val="en-US" w:eastAsia="ko-KR"/>
              </w:rPr>
            </w:pPr>
            <w:r>
              <w:rPr>
                <w:rFonts w:asciiTheme="minorEastAsia" w:hAnsiTheme="minorEastAsia" w:hint="eastAsia"/>
                <w:sz w:val="20"/>
                <w:lang w:val="en-US" w:eastAsia="ko-KR"/>
              </w:rPr>
              <w:t xml:space="preserve">학 교 </w:t>
            </w:r>
            <w:r w:rsidR="00B63123" w:rsidRPr="0082170D">
              <w:rPr>
                <w:rFonts w:asciiTheme="minorEastAsia" w:hAnsiTheme="minorEastAsia" w:hint="eastAsia"/>
                <w:sz w:val="20"/>
                <w:lang w:val="en-US" w:eastAsia="ko-KR"/>
              </w:rPr>
              <w:t>명</w:t>
            </w:r>
          </w:p>
        </w:tc>
        <w:tc>
          <w:tcPr>
            <w:tcW w:w="6186" w:type="dxa"/>
            <w:vAlign w:val="center"/>
          </w:tcPr>
          <w:p w14:paraId="67FFD9B7" w14:textId="77777777" w:rsidR="00B63123" w:rsidRPr="0082170D" w:rsidRDefault="00B63123" w:rsidP="00CC5891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rPr>
                <w:rFonts w:asciiTheme="minorEastAsia" w:hAnsiTheme="minorEastAsia"/>
                <w:sz w:val="20"/>
                <w:lang w:val="en-US" w:eastAsia="ko-KR"/>
              </w:rPr>
            </w:pPr>
          </w:p>
        </w:tc>
      </w:tr>
      <w:tr w:rsidR="00B63123" w:rsidRPr="0082170D" w14:paraId="4AB8DEC4" w14:textId="77777777" w:rsidTr="002C460B">
        <w:trPr>
          <w:trHeight w:val="411"/>
        </w:trPr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66AD7984" w14:textId="40E6202F" w:rsidR="00B63123" w:rsidRPr="0082170D" w:rsidRDefault="006D59DB" w:rsidP="00CC5891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jc w:val="center"/>
              <w:rPr>
                <w:rFonts w:asciiTheme="minorEastAsia" w:hAnsiTheme="minorEastAsia"/>
                <w:sz w:val="20"/>
                <w:lang w:val="en-US" w:eastAsia="ko-KR"/>
              </w:rPr>
            </w:pPr>
            <w:proofErr w:type="spellStart"/>
            <w:r>
              <w:rPr>
                <w:rFonts w:asciiTheme="minorEastAsia" w:hAnsiTheme="minorEastAsia" w:hint="eastAsia"/>
                <w:sz w:val="20"/>
                <w:lang w:val="en-US" w:eastAsia="ko-KR"/>
              </w:rPr>
              <w:t>팀명</w:t>
            </w:r>
            <w:proofErr w:type="spellEnd"/>
          </w:p>
        </w:tc>
        <w:tc>
          <w:tcPr>
            <w:tcW w:w="6186" w:type="dxa"/>
            <w:vAlign w:val="center"/>
          </w:tcPr>
          <w:p w14:paraId="281BB9EF" w14:textId="77777777" w:rsidR="00B63123" w:rsidRPr="0082170D" w:rsidRDefault="00B63123" w:rsidP="00CC5891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rPr>
                <w:rFonts w:asciiTheme="minorEastAsia" w:hAnsiTheme="minorEastAsia"/>
                <w:sz w:val="20"/>
                <w:lang w:val="en-US" w:eastAsia="ko-KR"/>
              </w:rPr>
            </w:pPr>
          </w:p>
        </w:tc>
      </w:tr>
      <w:tr w:rsidR="00B63123" w:rsidRPr="0082170D" w14:paraId="13F3FE26" w14:textId="77777777" w:rsidTr="002C460B">
        <w:trPr>
          <w:trHeight w:val="409"/>
        </w:trPr>
        <w:tc>
          <w:tcPr>
            <w:tcW w:w="2830" w:type="dxa"/>
            <w:vMerge w:val="restart"/>
            <w:shd w:val="clear" w:color="auto" w:fill="F2F2F2" w:themeFill="background1" w:themeFillShade="F2"/>
            <w:vAlign w:val="center"/>
          </w:tcPr>
          <w:p w14:paraId="6DF6360E" w14:textId="77777777" w:rsidR="00B63123" w:rsidRPr="0082170D" w:rsidRDefault="00B63123" w:rsidP="00CC5891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jc w:val="center"/>
              <w:rPr>
                <w:rFonts w:asciiTheme="minorEastAsia" w:hAnsiTheme="minorEastAsia"/>
                <w:sz w:val="20"/>
                <w:lang w:val="en-US" w:eastAsia="ko-KR"/>
              </w:rPr>
            </w:pPr>
            <w:r w:rsidRPr="0082170D">
              <w:rPr>
                <w:rFonts w:asciiTheme="minorEastAsia" w:hAnsiTheme="minorEastAsia" w:hint="eastAsia"/>
                <w:sz w:val="20"/>
                <w:lang w:val="en-US" w:eastAsia="ko-KR"/>
              </w:rPr>
              <w:t xml:space="preserve">성 </w:t>
            </w:r>
            <w:r w:rsidRPr="0082170D">
              <w:rPr>
                <w:rFonts w:asciiTheme="minorEastAsia" w:hAnsiTheme="minorEastAsia"/>
                <w:sz w:val="20"/>
                <w:lang w:val="en-US" w:eastAsia="ko-KR"/>
              </w:rPr>
              <w:t xml:space="preserve">    </w:t>
            </w:r>
            <w:r w:rsidRPr="0082170D">
              <w:rPr>
                <w:rFonts w:asciiTheme="minorEastAsia" w:hAnsiTheme="minorEastAsia" w:hint="eastAsia"/>
                <w:sz w:val="20"/>
                <w:lang w:val="en-US" w:eastAsia="ko-KR"/>
              </w:rPr>
              <w:t>함</w:t>
            </w:r>
          </w:p>
        </w:tc>
        <w:tc>
          <w:tcPr>
            <w:tcW w:w="6186" w:type="dxa"/>
            <w:vAlign w:val="center"/>
          </w:tcPr>
          <w:p w14:paraId="1984BA83" w14:textId="77777777" w:rsidR="00B63123" w:rsidRPr="0082170D" w:rsidRDefault="00B63123" w:rsidP="00CC5891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rPr>
                <w:rFonts w:asciiTheme="minorEastAsia" w:hAnsiTheme="minorEastAsia"/>
                <w:color w:val="7F7F7F" w:themeColor="text1" w:themeTint="80"/>
                <w:sz w:val="20"/>
                <w:lang w:val="en-US" w:eastAsia="ko-KR"/>
              </w:rPr>
            </w:pPr>
            <w:r w:rsidRPr="0082170D">
              <w:rPr>
                <w:rFonts w:asciiTheme="minorEastAsia" w:hAnsiTheme="minorEastAsia" w:hint="eastAsia"/>
                <w:color w:val="7F7F7F" w:themeColor="text1" w:themeTint="80"/>
                <w:sz w:val="20"/>
                <w:lang w:val="en-US" w:eastAsia="ko-KR"/>
              </w:rPr>
              <w:t>(한글)</w:t>
            </w:r>
            <w:r w:rsidRPr="0082170D">
              <w:rPr>
                <w:rFonts w:asciiTheme="minorEastAsia" w:hAnsiTheme="minorEastAsia"/>
                <w:color w:val="7F7F7F" w:themeColor="text1" w:themeTint="80"/>
                <w:sz w:val="20"/>
                <w:lang w:val="en-US" w:eastAsia="ko-KR"/>
              </w:rPr>
              <w:t xml:space="preserve"> </w:t>
            </w:r>
          </w:p>
        </w:tc>
      </w:tr>
      <w:tr w:rsidR="00B63123" w:rsidRPr="0082170D" w14:paraId="7D498561" w14:textId="77777777" w:rsidTr="002C460B">
        <w:trPr>
          <w:trHeight w:val="429"/>
        </w:trPr>
        <w:tc>
          <w:tcPr>
            <w:tcW w:w="2830" w:type="dxa"/>
            <w:vMerge/>
            <w:shd w:val="clear" w:color="auto" w:fill="F2F2F2" w:themeFill="background1" w:themeFillShade="F2"/>
            <w:vAlign w:val="center"/>
          </w:tcPr>
          <w:p w14:paraId="1269A105" w14:textId="77777777" w:rsidR="00B63123" w:rsidRPr="0082170D" w:rsidRDefault="00B63123" w:rsidP="00CC5891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jc w:val="center"/>
              <w:rPr>
                <w:rFonts w:asciiTheme="minorEastAsia" w:hAnsiTheme="minorEastAsia"/>
                <w:sz w:val="20"/>
                <w:lang w:val="en-US" w:eastAsia="ko-KR"/>
              </w:rPr>
            </w:pPr>
          </w:p>
        </w:tc>
        <w:tc>
          <w:tcPr>
            <w:tcW w:w="6186" w:type="dxa"/>
            <w:vAlign w:val="center"/>
          </w:tcPr>
          <w:p w14:paraId="7952EC8B" w14:textId="77777777" w:rsidR="00B63123" w:rsidRPr="0082170D" w:rsidRDefault="00B63123" w:rsidP="00CC5891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rPr>
                <w:rFonts w:asciiTheme="minorEastAsia" w:hAnsiTheme="minorEastAsia"/>
                <w:color w:val="7F7F7F" w:themeColor="text1" w:themeTint="80"/>
                <w:sz w:val="20"/>
                <w:lang w:val="en-US" w:eastAsia="ko-KR"/>
              </w:rPr>
            </w:pPr>
            <w:r w:rsidRPr="0082170D">
              <w:rPr>
                <w:rFonts w:asciiTheme="minorEastAsia" w:hAnsiTheme="minorEastAsia" w:hint="eastAsia"/>
                <w:color w:val="7F7F7F" w:themeColor="text1" w:themeTint="80"/>
                <w:sz w:val="20"/>
                <w:lang w:val="en-US" w:eastAsia="ko-KR"/>
              </w:rPr>
              <w:t>(영문)</w:t>
            </w:r>
            <w:r w:rsidRPr="0082170D">
              <w:rPr>
                <w:rFonts w:asciiTheme="minorEastAsia" w:hAnsiTheme="minorEastAsia"/>
                <w:color w:val="7F7F7F" w:themeColor="text1" w:themeTint="80"/>
                <w:sz w:val="20"/>
                <w:lang w:val="en-US" w:eastAsia="ko-KR"/>
              </w:rPr>
              <w:t xml:space="preserve"> </w:t>
            </w:r>
          </w:p>
        </w:tc>
      </w:tr>
      <w:tr w:rsidR="00B63123" w:rsidRPr="0082170D" w14:paraId="77317859" w14:textId="77777777" w:rsidTr="002C460B">
        <w:trPr>
          <w:trHeight w:val="407"/>
        </w:trPr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088EE83B" w14:textId="5D6DD8BD" w:rsidR="00B63123" w:rsidRPr="0082170D" w:rsidRDefault="00B63123" w:rsidP="00CC5891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jc w:val="center"/>
              <w:rPr>
                <w:rFonts w:asciiTheme="minorEastAsia" w:hAnsiTheme="minorEastAsia"/>
                <w:sz w:val="20"/>
                <w:lang w:val="en-US" w:eastAsia="ko-KR"/>
              </w:rPr>
            </w:pPr>
            <w:r w:rsidRPr="0082170D">
              <w:rPr>
                <w:rFonts w:asciiTheme="minorEastAsia" w:hAnsiTheme="minorEastAsia"/>
                <w:sz w:val="20"/>
                <w:lang w:val="en-US" w:eastAsia="ko-KR"/>
              </w:rPr>
              <w:t>E-mail</w:t>
            </w:r>
            <w:r w:rsidR="006D59DB">
              <w:rPr>
                <w:rFonts w:asciiTheme="minorEastAsia" w:hAnsiTheme="minorEastAsia" w:hint="eastAsia"/>
                <w:sz w:val="20"/>
                <w:lang w:val="en-US" w:eastAsia="ko-KR"/>
              </w:rPr>
              <w:t>(학교계정)</w:t>
            </w:r>
          </w:p>
        </w:tc>
        <w:tc>
          <w:tcPr>
            <w:tcW w:w="6186" w:type="dxa"/>
            <w:vAlign w:val="center"/>
          </w:tcPr>
          <w:p w14:paraId="6D6FDB00" w14:textId="77777777" w:rsidR="00B63123" w:rsidRPr="0082170D" w:rsidRDefault="00B63123" w:rsidP="00CC5891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rPr>
                <w:rFonts w:asciiTheme="minorEastAsia" w:hAnsiTheme="minorEastAsia"/>
                <w:sz w:val="20"/>
                <w:lang w:val="en-US" w:eastAsia="ko-KR"/>
              </w:rPr>
            </w:pPr>
          </w:p>
        </w:tc>
      </w:tr>
      <w:tr w:rsidR="00B63123" w:rsidRPr="0082170D" w14:paraId="4885CD6C" w14:textId="77777777" w:rsidTr="002C460B">
        <w:trPr>
          <w:trHeight w:val="413"/>
        </w:trPr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3FE2D728" w14:textId="77777777" w:rsidR="00B63123" w:rsidRPr="0082170D" w:rsidRDefault="00B63123" w:rsidP="00CC5891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jc w:val="center"/>
              <w:rPr>
                <w:rFonts w:asciiTheme="minorEastAsia" w:hAnsiTheme="minorEastAsia"/>
                <w:sz w:val="20"/>
                <w:lang w:val="en-US" w:eastAsia="ko-KR"/>
              </w:rPr>
            </w:pPr>
            <w:r w:rsidRPr="0082170D">
              <w:rPr>
                <w:rFonts w:asciiTheme="minorEastAsia" w:hAnsiTheme="minorEastAsia" w:hint="eastAsia"/>
                <w:sz w:val="20"/>
                <w:lang w:val="en-US" w:eastAsia="ko-KR"/>
              </w:rPr>
              <w:t>전화번호</w:t>
            </w:r>
          </w:p>
        </w:tc>
        <w:tc>
          <w:tcPr>
            <w:tcW w:w="6186" w:type="dxa"/>
            <w:vAlign w:val="center"/>
          </w:tcPr>
          <w:p w14:paraId="7C64F7DD" w14:textId="77777777" w:rsidR="00B63123" w:rsidRPr="0082170D" w:rsidRDefault="00B63123" w:rsidP="00CC5891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rPr>
                <w:rFonts w:asciiTheme="minorEastAsia" w:hAnsiTheme="minorEastAsia"/>
                <w:sz w:val="20"/>
                <w:lang w:val="en-US" w:eastAsia="ko-KR"/>
              </w:rPr>
            </w:pPr>
          </w:p>
        </w:tc>
      </w:tr>
    </w:tbl>
    <w:p w14:paraId="5026970D" w14:textId="77777777" w:rsidR="00B63123" w:rsidRPr="0082170D" w:rsidRDefault="00B63123" w:rsidP="00B63123">
      <w:pPr>
        <w:rPr>
          <w:rFonts w:asciiTheme="minorEastAsia" w:hAnsiTheme="minorEastAsia"/>
          <w:sz w:val="8"/>
        </w:rPr>
      </w:pPr>
    </w:p>
    <w:p w14:paraId="737DC05C" w14:textId="77777777" w:rsidR="00B63123" w:rsidRPr="0082170D" w:rsidRDefault="00B63123" w:rsidP="00F317F2">
      <w:pPr>
        <w:spacing w:after="0"/>
        <w:rPr>
          <w:rFonts w:asciiTheme="minorEastAsia" w:hAnsiTheme="minorEastAsia"/>
          <w:b/>
          <w:lang w:eastAsia="ko-KR"/>
        </w:rPr>
      </w:pPr>
      <w:r w:rsidRPr="0082170D">
        <w:rPr>
          <w:rFonts w:asciiTheme="minorEastAsia" w:hAnsiTheme="minorEastAsia" w:hint="eastAsia"/>
          <w:b/>
          <w:lang w:eastAsia="ko-KR"/>
        </w:rPr>
        <w:t>[실습용 노트북 정보]</w:t>
      </w: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3256"/>
        <w:gridCol w:w="3118"/>
        <w:gridCol w:w="2642"/>
      </w:tblGrid>
      <w:tr w:rsidR="00B63123" w:rsidRPr="00CE793D" w14:paraId="3291EC4A" w14:textId="77777777" w:rsidTr="00CC5891">
        <w:tc>
          <w:tcPr>
            <w:tcW w:w="3256" w:type="dxa"/>
            <w:shd w:val="clear" w:color="auto" w:fill="F2F2F2" w:themeFill="background1" w:themeFillShade="F2"/>
          </w:tcPr>
          <w:p w14:paraId="3A49862E" w14:textId="77777777" w:rsidR="00B63123" w:rsidRPr="0082170D" w:rsidRDefault="00B63123" w:rsidP="002C460B">
            <w:pPr>
              <w:widowControl w:val="0"/>
              <w:wordWrap w:val="0"/>
              <w:autoSpaceDE w:val="0"/>
              <w:autoSpaceDN w:val="0"/>
              <w:spacing w:after="0" w:line="280" w:lineRule="exact"/>
              <w:ind w:right="0"/>
              <w:rPr>
                <w:rFonts w:asciiTheme="minorEastAsia" w:hAnsiTheme="minorEastAsia"/>
                <w:b/>
                <w:sz w:val="20"/>
                <w:lang w:val="en-US" w:eastAsia="ko-KR"/>
              </w:rPr>
            </w:pPr>
            <w:r w:rsidRPr="0082170D">
              <w:rPr>
                <w:rFonts w:asciiTheme="minorEastAsia" w:hAnsiTheme="minorEastAsia" w:hint="eastAsia"/>
                <w:b/>
                <w:sz w:val="20"/>
                <w:lang w:val="en-US" w:eastAsia="ko-KR"/>
              </w:rPr>
              <w:t>PC identification</w:t>
            </w:r>
            <w:r w:rsidRPr="0082170D">
              <w:rPr>
                <w:rFonts w:asciiTheme="minorEastAsia" w:hAnsiTheme="minorEastAsia"/>
                <w:b/>
                <w:sz w:val="20"/>
                <w:lang w:val="en-US" w:eastAsia="ko-KR"/>
              </w:rPr>
              <w:t xml:space="preserve"> *</w:t>
            </w:r>
          </w:p>
          <w:p w14:paraId="31AD56D2" w14:textId="77777777" w:rsidR="00B63123" w:rsidRPr="0082170D" w:rsidRDefault="00B63123" w:rsidP="002C460B">
            <w:pPr>
              <w:widowControl w:val="0"/>
              <w:wordWrap w:val="0"/>
              <w:autoSpaceDE w:val="0"/>
              <w:autoSpaceDN w:val="0"/>
              <w:spacing w:after="0" w:line="280" w:lineRule="exact"/>
              <w:ind w:right="0"/>
              <w:rPr>
                <w:rFonts w:asciiTheme="minorEastAsia" w:hAnsiTheme="minorEastAsia"/>
                <w:sz w:val="20"/>
                <w:lang w:val="en-US" w:eastAsia="ko-KR"/>
              </w:rPr>
            </w:pPr>
            <w:r w:rsidRPr="0082170D">
              <w:rPr>
                <w:rFonts w:asciiTheme="minorEastAsia" w:hAnsiTheme="minorEastAsia"/>
                <w:sz w:val="20"/>
                <w:lang w:val="en-US" w:eastAsia="ko-KR"/>
              </w:rPr>
              <w:t xml:space="preserve">(See Information </w:t>
            </w:r>
            <w:proofErr w:type="gramStart"/>
            <w:r w:rsidRPr="0082170D">
              <w:rPr>
                <w:rFonts w:asciiTheme="minorEastAsia" w:hAnsiTheme="minorEastAsia"/>
                <w:sz w:val="20"/>
                <w:lang w:val="en-US" w:eastAsia="ko-KR"/>
              </w:rPr>
              <w:t>in</w:t>
            </w:r>
            <w:proofErr w:type="gramEnd"/>
            <w:r w:rsidRPr="0082170D">
              <w:rPr>
                <w:rFonts w:asciiTheme="minorEastAsia" w:hAnsiTheme="minorEastAsia"/>
                <w:sz w:val="20"/>
                <w:lang w:val="en-US" w:eastAsia="ko-KR"/>
              </w:rPr>
              <w:t xml:space="preserve"> next page)</w:t>
            </w:r>
          </w:p>
        </w:tc>
        <w:tc>
          <w:tcPr>
            <w:tcW w:w="5760" w:type="dxa"/>
            <w:gridSpan w:val="2"/>
          </w:tcPr>
          <w:p w14:paraId="61E89466" w14:textId="77777777" w:rsidR="00B63123" w:rsidRPr="0082170D" w:rsidRDefault="00B63123" w:rsidP="00CC5891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rPr>
                <w:rFonts w:asciiTheme="minorEastAsia" w:hAnsiTheme="minorEastAsia"/>
                <w:sz w:val="20"/>
                <w:lang w:val="en-US" w:eastAsia="ko-KR"/>
              </w:rPr>
            </w:pPr>
          </w:p>
        </w:tc>
      </w:tr>
      <w:tr w:rsidR="00B63123" w:rsidRPr="0082170D" w14:paraId="41B48539" w14:textId="77777777" w:rsidTr="002C460B">
        <w:trPr>
          <w:trHeight w:val="545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2322A78E" w14:textId="77777777" w:rsidR="00B63123" w:rsidRPr="0082170D" w:rsidRDefault="00B63123" w:rsidP="00CC5891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rPr>
                <w:rFonts w:asciiTheme="minorEastAsia" w:hAnsiTheme="minorEastAsia"/>
                <w:sz w:val="20"/>
                <w:lang w:val="en-US" w:eastAsia="ko-KR"/>
              </w:rPr>
            </w:pPr>
            <w:r w:rsidRPr="0082170D">
              <w:rPr>
                <w:rFonts w:asciiTheme="minorEastAsia" w:hAnsiTheme="minorEastAsia" w:hint="eastAsia"/>
                <w:sz w:val="20"/>
                <w:lang w:val="en-US" w:eastAsia="ko-KR"/>
              </w:rPr>
              <w:t>Operating system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14:paraId="0382AFCE" w14:textId="77777777" w:rsidR="00B63123" w:rsidRPr="0082170D" w:rsidRDefault="00B63123" w:rsidP="00CC5891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rPr>
                <w:rFonts w:asciiTheme="minorEastAsia" w:hAnsiTheme="minorEastAsia"/>
                <w:sz w:val="20"/>
                <w:lang w:val="en-US" w:eastAsia="ko-KR"/>
              </w:rPr>
            </w:pPr>
            <w:proofErr w:type="gramStart"/>
            <w:r w:rsidRPr="0082170D">
              <w:rPr>
                <w:rFonts w:asciiTheme="minorEastAsia" w:hAnsiTheme="minorEastAsia" w:hint="eastAsia"/>
                <w:sz w:val="20"/>
                <w:lang w:val="en-US" w:eastAsia="ko-KR"/>
              </w:rPr>
              <w:t>Windows  (</w:t>
            </w:r>
            <w:proofErr w:type="gramEnd"/>
            <w:r w:rsidRPr="0082170D">
              <w:rPr>
                <w:rFonts w:asciiTheme="minorEastAsia" w:hAnsiTheme="minorEastAsia" w:hint="eastAsia"/>
                <w:sz w:val="20"/>
                <w:lang w:val="en-US" w:eastAsia="ko-KR"/>
              </w:rPr>
              <w:t xml:space="preserve"> </w:t>
            </w:r>
            <w:proofErr w:type="gramStart"/>
            <w:r w:rsidRPr="0082170D">
              <w:rPr>
                <w:rFonts w:asciiTheme="minorEastAsia" w:hAnsiTheme="minorEastAsia" w:hint="eastAsia"/>
                <w:sz w:val="20"/>
                <w:lang w:val="en-US" w:eastAsia="ko-KR"/>
              </w:rPr>
              <w:t xml:space="preserve">  )</w:t>
            </w:r>
            <w:proofErr w:type="gramEnd"/>
          </w:p>
        </w:tc>
        <w:tc>
          <w:tcPr>
            <w:tcW w:w="2642" w:type="dxa"/>
            <w:tcBorders>
              <w:left w:val="nil"/>
            </w:tcBorders>
            <w:vAlign w:val="center"/>
          </w:tcPr>
          <w:p w14:paraId="479F34AC" w14:textId="77777777" w:rsidR="00B63123" w:rsidRPr="0082170D" w:rsidRDefault="00B63123" w:rsidP="00CC5891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rPr>
                <w:rFonts w:asciiTheme="minorEastAsia" w:hAnsiTheme="minorEastAsia"/>
                <w:sz w:val="20"/>
                <w:lang w:val="en-US" w:eastAsia="ko-KR"/>
              </w:rPr>
            </w:pPr>
            <w:r w:rsidRPr="0082170D">
              <w:rPr>
                <w:rFonts w:asciiTheme="minorEastAsia" w:hAnsiTheme="minorEastAsia" w:hint="eastAsia"/>
                <w:sz w:val="20"/>
                <w:lang w:val="en-US" w:eastAsia="ko-KR"/>
              </w:rPr>
              <w:t>Linux  (   )</w:t>
            </w:r>
          </w:p>
        </w:tc>
      </w:tr>
    </w:tbl>
    <w:p w14:paraId="4567B446" w14:textId="77777777" w:rsidR="00B63123" w:rsidRPr="0082170D" w:rsidRDefault="00B63123" w:rsidP="00B63123">
      <w:pPr>
        <w:spacing w:after="0" w:line="240" w:lineRule="atLeast"/>
        <w:rPr>
          <w:rFonts w:asciiTheme="minorEastAsia" w:hAnsiTheme="minorEastAsia" w:cs="Helvetica"/>
          <w:bCs/>
          <w:sz w:val="20"/>
          <w:szCs w:val="20"/>
          <w:lang w:eastAsia="ko-KR"/>
        </w:rPr>
      </w:pPr>
      <w:r w:rsidRPr="0082170D">
        <w:rPr>
          <w:rFonts w:asciiTheme="minorEastAsia" w:hAnsiTheme="minorEastAsia" w:cs="Helvetica"/>
          <w:bCs/>
          <w:sz w:val="20"/>
          <w:szCs w:val="20"/>
          <w:lang w:eastAsia="ko-KR"/>
        </w:rPr>
        <w:t xml:space="preserve">* Information </w:t>
      </w:r>
      <w:proofErr w:type="spellStart"/>
      <w:r w:rsidRPr="0082170D">
        <w:rPr>
          <w:rFonts w:asciiTheme="minorEastAsia" w:hAnsiTheme="minorEastAsia" w:cs="Helvetica"/>
          <w:bCs/>
          <w:sz w:val="20"/>
          <w:szCs w:val="20"/>
          <w:lang w:eastAsia="ko-KR"/>
        </w:rPr>
        <w:t>required</w:t>
      </w:r>
      <w:proofErr w:type="spellEnd"/>
    </w:p>
    <w:p w14:paraId="367BAFBB" w14:textId="77777777" w:rsidR="00B63123" w:rsidRPr="0082170D" w:rsidRDefault="00B63123" w:rsidP="00B63123">
      <w:pPr>
        <w:spacing w:after="0" w:line="240" w:lineRule="atLeast"/>
        <w:rPr>
          <w:rFonts w:asciiTheme="minorEastAsia" w:hAnsiTheme="minorEastAsia" w:cs="Helvetica"/>
          <w:bCs/>
          <w:sz w:val="10"/>
          <w:szCs w:val="10"/>
          <w:lang w:eastAsia="ko-KR"/>
        </w:rPr>
      </w:pPr>
    </w:p>
    <w:p w14:paraId="42116BA8" w14:textId="77777777" w:rsidR="00B63123" w:rsidRPr="0082170D" w:rsidRDefault="00184027" w:rsidP="00184027">
      <w:pPr>
        <w:spacing w:after="0" w:line="240" w:lineRule="atLeast"/>
        <w:ind w:leftChars="38" w:left="324" w:hangingChars="120" w:hanging="240"/>
        <w:rPr>
          <w:rFonts w:asciiTheme="minorEastAsia" w:hAnsiTheme="minorEastAsia" w:cs="Helvetica"/>
          <w:bCs/>
          <w:sz w:val="20"/>
          <w:szCs w:val="20"/>
          <w:lang w:eastAsia="ko-KR"/>
        </w:rPr>
      </w:pPr>
      <w:r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>※</w:t>
      </w:r>
      <w:r w:rsidRPr="0082170D">
        <w:rPr>
          <w:rFonts w:asciiTheme="minorEastAsia" w:hAnsiTheme="minorEastAsia" w:cs="Helvetica"/>
          <w:bCs/>
          <w:sz w:val="20"/>
          <w:szCs w:val="20"/>
          <w:lang w:eastAsia="ko-KR"/>
        </w:rPr>
        <w:t xml:space="preserve"> </w:t>
      </w:r>
      <w:r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 xml:space="preserve">CarMaker 교육 중 </w:t>
      </w:r>
      <w:r w:rsidR="005D1694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>실습을 위한 노트북은 교육참가자가 지참하며,</w:t>
      </w:r>
      <w:r w:rsidR="005D1694" w:rsidRPr="0082170D">
        <w:rPr>
          <w:rFonts w:asciiTheme="minorEastAsia" w:hAnsiTheme="minorEastAsia" w:cs="Helvetica"/>
          <w:bCs/>
          <w:sz w:val="20"/>
          <w:szCs w:val="20"/>
          <w:lang w:eastAsia="ko-KR"/>
        </w:rPr>
        <w:t xml:space="preserve"> CarMaker </w:t>
      </w:r>
      <w:r w:rsidR="005D1694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>라이</w:t>
      </w:r>
      <w:r w:rsidR="00990166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>선</w:t>
      </w:r>
      <w:r w:rsidR="005D1694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 xml:space="preserve">스 </w:t>
      </w:r>
      <w:r w:rsidR="00B63123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 xml:space="preserve">준비를 위하여 </w:t>
      </w:r>
      <w:r w:rsidR="005D1694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 xml:space="preserve">교육 시작 </w:t>
      </w:r>
      <w:r w:rsidR="00FF3878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>일주</w:t>
      </w:r>
      <w:r w:rsidR="005D1694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 xml:space="preserve">일 전까지 </w:t>
      </w:r>
      <w:r w:rsidR="00B63123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>노트북 정보</w:t>
      </w:r>
      <w:r w:rsidR="005D1694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>를 보내주시기 바랍니다.</w:t>
      </w:r>
      <w:r w:rsidR="00B63123" w:rsidRPr="0082170D">
        <w:rPr>
          <w:rFonts w:asciiTheme="minorEastAsia" w:hAnsiTheme="minorEastAsia" w:cs="Helvetica"/>
          <w:bCs/>
          <w:sz w:val="20"/>
          <w:szCs w:val="20"/>
          <w:lang w:eastAsia="ko-KR"/>
        </w:rPr>
        <w:t xml:space="preserve"> </w:t>
      </w:r>
      <w:r w:rsidR="005D1694" w:rsidRPr="0082170D">
        <w:rPr>
          <w:rFonts w:asciiTheme="minorEastAsia" w:hAnsiTheme="minorEastAsia" w:cs="Helvetica"/>
          <w:bCs/>
          <w:sz w:val="20"/>
          <w:szCs w:val="20"/>
          <w:lang w:eastAsia="ko-KR"/>
        </w:rPr>
        <w:t xml:space="preserve">PC </w:t>
      </w:r>
      <w:r w:rsidR="005D1694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 xml:space="preserve">정보 </w:t>
      </w:r>
      <w:r w:rsidR="00B63123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>확인 방법은 다음 페이지의 안내를 참조하시기 바랍니다.</w:t>
      </w:r>
      <w:r w:rsidR="00B63123" w:rsidRPr="0082170D">
        <w:rPr>
          <w:rFonts w:asciiTheme="minorEastAsia" w:hAnsiTheme="minorEastAsia" w:cs="Helvetica"/>
          <w:bCs/>
          <w:sz w:val="20"/>
          <w:szCs w:val="20"/>
          <w:lang w:eastAsia="ko-KR"/>
        </w:rPr>
        <w:t xml:space="preserve"> </w:t>
      </w:r>
    </w:p>
    <w:p w14:paraId="315BD3E4" w14:textId="77777777" w:rsidR="005D1694" w:rsidRPr="0082170D" w:rsidRDefault="005D1694" w:rsidP="00184027">
      <w:pPr>
        <w:spacing w:after="0" w:line="240" w:lineRule="atLeast"/>
        <w:ind w:leftChars="38" w:left="204" w:hangingChars="120" w:hanging="120"/>
        <w:rPr>
          <w:rFonts w:asciiTheme="minorEastAsia" w:hAnsiTheme="minorEastAsia" w:cs="Helvetica"/>
          <w:bCs/>
          <w:sz w:val="10"/>
          <w:szCs w:val="10"/>
          <w:lang w:eastAsia="ko-KR"/>
        </w:rPr>
      </w:pPr>
    </w:p>
    <w:p w14:paraId="2ADC8CB9" w14:textId="0B6FC658" w:rsidR="005D1694" w:rsidRPr="0082170D" w:rsidRDefault="005D1694" w:rsidP="009E30C8">
      <w:pPr>
        <w:spacing w:after="0" w:line="240" w:lineRule="atLeast"/>
        <w:ind w:leftChars="38" w:left="324" w:hangingChars="120" w:hanging="240"/>
        <w:rPr>
          <w:rFonts w:asciiTheme="minorEastAsia" w:hAnsiTheme="minorEastAsia" w:cs="Arial"/>
          <w:b/>
          <w:sz w:val="20"/>
          <w:szCs w:val="20"/>
          <w:lang w:val="en-US" w:eastAsia="ko-KR"/>
        </w:rPr>
      </w:pPr>
      <w:r w:rsidRPr="0082170D">
        <w:rPr>
          <w:rFonts w:asciiTheme="minorEastAsia" w:hAnsiTheme="minorEastAsia" w:cs="Arial"/>
          <w:b/>
          <w:sz w:val="20"/>
          <w:szCs w:val="20"/>
          <w:lang w:val="en-US" w:eastAsia="ko-KR"/>
        </w:rPr>
        <w:br w:type="page"/>
      </w:r>
    </w:p>
    <w:p w14:paraId="6BD0C04A" w14:textId="77777777" w:rsidR="00B63123" w:rsidRPr="0082170D" w:rsidRDefault="00B63123" w:rsidP="00B63123">
      <w:pPr>
        <w:pStyle w:val="Flietext"/>
        <w:spacing w:line="320" w:lineRule="exact"/>
        <w:jc w:val="center"/>
        <w:rPr>
          <w:rFonts w:asciiTheme="minorEastAsia" w:hAnsiTheme="minorEastAsia"/>
          <w:b/>
          <w:sz w:val="28"/>
          <w:lang w:eastAsia="ko-KR"/>
        </w:rPr>
      </w:pPr>
      <w:r w:rsidRPr="0082170D">
        <w:rPr>
          <w:rFonts w:asciiTheme="minorEastAsia" w:hAnsiTheme="minorEastAsia" w:hint="eastAsia"/>
          <w:b/>
          <w:sz w:val="28"/>
          <w:lang w:eastAsia="ko-KR"/>
        </w:rPr>
        <w:lastRenderedPageBreak/>
        <w:t xml:space="preserve">- 실습용 노트북 정보 확인 안내 </w:t>
      </w:r>
      <w:r w:rsidRPr="0082170D">
        <w:rPr>
          <w:rFonts w:asciiTheme="minorEastAsia" w:hAnsiTheme="minorEastAsia"/>
          <w:b/>
          <w:sz w:val="28"/>
          <w:lang w:eastAsia="ko-KR"/>
        </w:rPr>
        <w:t>-</w:t>
      </w:r>
    </w:p>
    <w:p w14:paraId="426DCA33" w14:textId="77777777" w:rsidR="00B63123" w:rsidRPr="0082170D" w:rsidRDefault="00B63123" w:rsidP="00B63123">
      <w:pPr>
        <w:spacing w:line="360" w:lineRule="atLeast"/>
        <w:rPr>
          <w:rFonts w:asciiTheme="minorEastAsia" w:hAnsiTheme="minorEastAsia"/>
          <w:lang w:eastAsia="ko-KR"/>
        </w:rPr>
      </w:pPr>
    </w:p>
    <w:p w14:paraId="08F2CEFD" w14:textId="77777777" w:rsidR="00B63123" w:rsidRPr="00275609" w:rsidRDefault="00B63123" w:rsidP="00B63123">
      <w:pPr>
        <w:spacing w:line="360" w:lineRule="atLeast"/>
        <w:rPr>
          <w:rFonts w:asciiTheme="minorEastAsia" w:hAnsiTheme="minorEastAsia"/>
          <w:b/>
          <w:lang w:val="en-US" w:eastAsia="ko-KR"/>
        </w:rPr>
      </w:pPr>
      <w:proofErr w:type="gramStart"/>
      <w:r w:rsidRPr="00275609">
        <w:rPr>
          <w:rFonts w:asciiTheme="minorEastAsia" w:hAnsiTheme="minorEastAsia" w:hint="eastAsia"/>
          <w:b/>
          <w:lang w:val="en-US" w:eastAsia="ko-KR"/>
        </w:rPr>
        <w:t>[</w:t>
      </w:r>
      <w:r w:rsidRPr="00275609">
        <w:rPr>
          <w:rFonts w:asciiTheme="minorEastAsia" w:hAnsiTheme="minorEastAsia"/>
          <w:b/>
          <w:lang w:val="en-US" w:eastAsia="ko-KR"/>
        </w:rPr>
        <w:t xml:space="preserve"> </w:t>
      </w:r>
      <w:r w:rsidRPr="00275609">
        <w:rPr>
          <w:rFonts w:asciiTheme="minorEastAsia" w:hAnsiTheme="minorEastAsia" w:hint="eastAsia"/>
          <w:b/>
          <w:lang w:val="en-US" w:eastAsia="ko-KR"/>
        </w:rPr>
        <w:t>Instruction</w:t>
      </w:r>
      <w:proofErr w:type="gramEnd"/>
      <w:r w:rsidRPr="00275609">
        <w:rPr>
          <w:rFonts w:asciiTheme="minorEastAsia" w:hAnsiTheme="minorEastAsia" w:hint="eastAsia"/>
          <w:b/>
          <w:lang w:val="en-US" w:eastAsia="ko-KR"/>
        </w:rPr>
        <w:t xml:space="preserve"> for PC </w:t>
      </w:r>
      <w:proofErr w:type="gramStart"/>
      <w:r w:rsidRPr="00275609">
        <w:rPr>
          <w:rFonts w:asciiTheme="minorEastAsia" w:hAnsiTheme="minorEastAsia" w:hint="eastAsia"/>
          <w:b/>
          <w:lang w:val="en-US" w:eastAsia="ko-KR"/>
        </w:rPr>
        <w:t>identification</w:t>
      </w:r>
      <w:r w:rsidRPr="00275609">
        <w:rPr>
          <w:rFonts w:asciiTheme="minorEastAsia" w:hAnsiTheme="minorEastAsia"/>
          <w:b/>
          <w:lang w:val="en-US" w:eastAsia="ko-KR"/>
        </w:rPr>
        <w:t xml:space="preserve"> </w:t>
      </w:r>
      <w:r w:rsidRPr="00275609">
        <w:rPr>
          <w:rFonts w:asciiTheme="minorEastAsia" w:hAnsiTheme="minorEastAsia" w:hint="eastAsia"/>
          <w:b/>
          <w:lang w:val="en-US" w:eastAsia="ko-KR"/>
        </w:rPr>
        <w:t>]</w:t>
      </w:r>
      <w:proofErr w:type="gramEnd"/>
    </w:p>
    <w:p w14:paraId="3B1CE58C" w14:textId="77777777" w:rsidR="00275609" w:rsidRPr="008310A7" w:rsidRDefault="00275609" w:rsidP="00275609">
      <w:pPr>
        <w:pStyle w:val="3"/>
        <w:shd w:val="clear" w:color="auto" w:fill="E6E7E8"/>
        <w:spacing w:after="225"/>
        <w:ind w:leftChars="0" w:left="1238" w:hangingChars="427" w:hanging="1238"/>
        <w:rPr>
          <w:rFonts w:ascii="Helvetica" w:hAnsi="Helvetica" w:cs="Helvetica"/>
          <w:color w:val="0060A7"/>
          <w:sz w:val="29"/>
          <w:szCs w:val="29"/>
          <w:lang w:val="en-US" w:eastAsia="ko-KR"/>
        </w:rPr>
      </w:pPr>
      <w:r w:rsidRPr="00275609">
        <w:rPr>
          <w:rFonts w:ascii="Helvetica" w:hAnsi="Helvetica" w:cs="Helvetica"/>
          <w:color w:val="0060A7"/>
          <w:sz w:val="29"/>
          <w:szCs w:val="29"/>
          <w:lang w:val="en-US"/>
        </w:rPr>
        <w:t>Windows users</w:t>
      </w:r>
    </w:p>
    <w:p w14:paraId="5E9EFBF5" w14:textId="77777777" w:rsidR="00275609" w:rsidRPr="008310A7" w:rsidRDefault="00275609" w:rsidP="00275609">
      <w:pPr>
        <w:pStyle w:val="ab"/>
        <w:numPr>
          <w:ilvl w:val="0"/>
          <w:numId w:val="8"/>
        </w:numPr>
        <w:spacing w:line="360" w:lineRule="atLeast"/>
        <w:ind w:leftChars="0"/>
        <w:rPr>
          <w:rFonts w:ascii="Helvetica" w:hAnsi="Helvetica" w:cs="Helvetica"/>
        </w:rPr>
      </w:pPr>
      <w:r w:rsidRPr="008310A7">
        <w:rPr>
          <w:rFonts w:ascii="Helvetica" w:hAnsi="Helvetica" w:cs="Helvetica"/>
          <w:b/>
          <w:lang w:val="de-DE"/>
        </w:rPr>
        <w:t xml:space="preserve">PC </w:t>
      </w:r>
      <w:r w:rsidRPr="008310A7">
        <w:rPr>
          <w:rFonts w:ascii="Helvetica" w:hAnsi="Helvetica" w:cs="Helvetica"/>
          <w:b/>
          <w:lang w:val="de-DE"/>
        </w:rPr>
        <w:t>정보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확인용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프로그램을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다운로드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하시기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바랍니다</w:t>
      </w:r>
      <w:r w:rsidRPr="008310A7">
        <w:rPr>
          <w:rFonts w:ascii="Helvetica" w:hAnsi="Helvetica" w:cs="Helvetica"/>
          <w:b/>
          <w:lang w:val="de-DE"/>
        </w:rPr>
        <w:t>.</w:t>
      </w:r>
    </w:p>
    <w:p w14:paraId="1434C684" w14:textId="77777777" w:rsidR="00275609" w:rsidRPr="008310A7" w:rsidRDefault="00275609" w:rsidP="00275609">
      <w:pPr>
        <w:pStyle w:val="ab"/>
        <w:numPr>
          <w:ilvl w:val="1"/>
          <w:numId w:val="8"/>
        </w:numPr>
        <w:spacing w:line="360" w:lineRule="atLeast"/>
        <w:ind w:leftChars="0"/>
        <w:rPr>
          <w:rFonts w:ascii="Helvetica" w:hAnsi="Helvetica" w:cs="Helvetica"/>
        </w:rPr>
      </w:pPr>
      <w:r w:rsidRPr="008310A7">
        <w:rPr>
          <w:rFonts w:ascii="Helvetica" w:hAnsi="Helvetica" w:cs="Helvetica"/>
        </w:rPr>
        <w:t>프로그램명</w:t>
      </w:r>
      <w:r w:rsidRPr="008310A7">
        <w:rPr>
          <w:rFonts w:ascii="Helvetica" w:hAnsi="Helvetica" w:cs="Helvetica"/>
        </w:rPr>
        <w:t xml:space="preserve">: </w:t>
      </w:r>
      <w:r w:rsidRPr="008310A7">
        <w:rPr>
          <w:rFonts w:ascii="Helvetica" w:hAnsi="Helvetica" w:cs="Helvetica"/>
          <w:szCs w:val="20"/>
        </w:rPr>
        <w:t>wlicinfo.exe</w:t>
      </w:r>
    </w:p>
    <w:p w14:paraId="52F39E54" w14:textId="785BC42F" w:rsidR="00275609" w:rsidRPr="00275609" w:rsidRDefault="00275609" w:rsidP="00275609">
      <w:pPr>
        <w:pStyle w:val="ab"/>
        <w:numPr>
          <w:ilvl w:val="1"/>
          <w:numId w:val="8"/>
        </w:numPr>
        <w:ind w:leftChars="0"/>
      </w:pPr>
      <w:r w:rsidRPr="00275609">
        <w:rPr>
          <w:rFonts w:ascii="Helvetica" w:hAnsi="Helvetica" w:cs="Helvetica"/>
          <w:szCs w:val="20"/>
        </w:rPr>
        <w:t>다운로드</w:t>
      </w:r>
      <w:r w:rsidRPr="00275609">
        <w:rPr>
          <w:rFonts w:ascii="Helvetica" w:hAnsi="Helvetica" w:cs="Helvetica"/>
          <w:szCs w:val="20"/>
        </w:rPr>
        <w:t xml:space="preserve"> </w:t>
      </w:r>
      <w:r w:rsidRPr="00275609">
        <w:rPr>
          <w:rFonts w:ascii="Helvetica" w:hAnsi="Helvetica" w:cs="Helvetica"/>
          <w:szCs w:val="20"/>
        </w:rPr>
        <w:t>사이트</w:t>
      </w:r>
      <w:r w:rsidRPr="00275609">
        <w:rPr>
          <w:rFonts w:ascii="Helvetica" w:hAnsi="Helvetica" w:cs="Helvetica"/>
          <w:szCs w:val="20"/>
        </w:rPr>
        <w:t xml:space="preserve">: </w:t>
      </w:r>
      <w:r w:rsidR="00CE793D">
        <w:fldChar w:fldCharType="begin"/>
      </w:r>
      <w:r w:rsidR="00CE793D">
        <w:instrText>HYPERLINK "https://www.ipg-automotive.com/fileadmin/data/support/help/wlicinfo.exe"</w:instrText>
      </w:r>
      <w:r w:rsidR="00CE793D">
        <w:fldChar w:fldCharType="separate"/>
      </w:r>
      <w:r w:rsidRPr="00CE793D">
        <w:rPr>
          <w:rStyle w:val="a9"/>
        </w:rPr>
        <w:t>https://w</w:t>
      </w:r>
      <w:r w:rsidRPr="00CE793D">
        <w:rPr>
          <w:rStyle w:val="a9"/>
        </w:rPr>
        <w:t>w</w:t>
      </w:r>
      <w:r w:rsidRPr="00CE793D">
        <w:rPr>
          <w:rStyle w:val="a9"/>
        </w:rPr>
        <w:t>w.ipg-automotive.com/fileadmin/data/support/help/wlicinfo.exe</w:t>
      </w:r>
      <w:r w:rsidR="00CE793D">
        <w:fldChar w:fldCharType="end"/>
      </w:r>
    </w:p>
    <w:p w14:paraId="47B067A1" w14:textId="670DE39D" w:rsidR="00275609" w:rsidRPr="008310A7" w:rsidRDefault="00275609" w:rsidP="00275609">
      <w:pPr>
        <w:pStyle w:val="ab"/>
        <w:spacing w:line="360" w:lineRule="auto"/>
        <w:ind w:leftChars="0"/>
        <w:rPr>
          <w:rFonts w:ascii="Helvetica" w:hAnsi="Helvetica" w:cs="Helvetica"/>
          <w:sz w:val="18"/>
          <w:szCs w:val="18"/>
        </w:rPr>
      </w:pPr>
    </w:p>
    <w:p w14:paraId="558475BC" w14:textId="77777777" w:rsidR="00275609" w:rsidRPr="008310A7" w:rsidRDefault="00275609" w:rsidP="00275609">
      <w:pPr>
        <w:pStyle w:val="ab"/>
        <w:numPr>
          <w:ilvl w:val="0"/>
          <w:numId w:val="8"/>
        </w:numPr>
        <w:spacing w:line="360" w:lineRule="auto"/>
        <w:ind w:leftChars="0"/>
        <w:rPr>
          <w:rFonts w:ascii="Helvetica" w:hAnsi="Helvetica" w:cs="Helvetica"/>
          <w:b/>
        </w:rPr>
      </w:pPr>
      <w:r w:rsidRPr="008310A7">
        <w:rPr>
          <w:rFonts w:ascii="Helvetica" w:hAnsi="Helvetica" w:cs="Helvetica"/>
          <w:b/>
        </w:rPr>
        <w:t>다운로드한</w:t>
      </w:r>
      <w:r w:rsidRPr="008310A7">
        <w:rPr>
          <w:rFonts w:ascii="Helvetica" w:hAnsi="Helvetica" w:cs="Helvetica"/>
          <w:b/>
        </w:rPr>
        <w:t xml:space="preserve"> ‘</w:t>
      </w:r>
      <w:r w:rsidRPr="008310A7">
        <w:rPr>
          <w:rFonts w:ascii="Helvetica" w:hAnsi="Helvetica" w:cs="Helvetica"/>
          <w:b/>
          <w:szCs w:val="20"/>
        </w:rPr>
        <w:t xml:space="preserve">wlicinfo.exe’ </w:t>
      </w:r>
      <w:r w:rsidRPr="008310A7">
        <w:rPr>
          <w:rFonts w:ascii="Helvetica" w:hAnsi="Helvetica" w:cs="Helvetica"/>
          <w:b/>
          <w:szCs w:val="20"/>
        </w:rPr>
        <w:t>프로그램을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실습용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컴퓨터에서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실행합니다</w:t>
      </w:r>
      <w:r w:rsidRPr="008310A7">
        <w:rPr>
          <w:rFonts w:ascii="Helvetica" w:hAnsi="Helvetica" w:cs="Helvetica"/>
          <w:b/>
          <w:szCs w:val="20"/>
        </w:rPr>
        <w:t>.</w:t>
      </w:r>
    </w:p>
    <w:p w14:paraId="55A59CDD" w14:textId="77777777" w:rsidR="00275609" w:rsidRPr="008310A7" w:rsidRDefault="00275609" w:rsidP="00275609">
      <w:pPr>
        <w:pStyle w:val="ab"/>
        <w:numPr>
          <w:ilvl w:val="0"/>
          <w:numId w:val="8"/>
        </w:numPr>
        <w:spacing w:line="360" w:lineRule="atLeast"/>
        <w:ind w:leftChars="0"/>
        <w:rPr>
          <w:rFonts w:ascii="Helvetica" w:hAnsi="Helvetica" w:cs="Helvetica"/>
          <w:b/>
        </w:rPr>
      </w:pPr>
      <w:r w:rsidRPr="008310A7">
        <w:rPr>
          <w:rFonts w:ascii="Helvetica" w:hAnsi="Helvetica" w:cs="Helvetica"/>
          <w:b/>
          <w:szCs w:val="20"/>
        </w:rPr>
        <w:t>프로그램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실행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시</w:t>
      </w:r>
      <w:r w:rsidRPr="008310A7">
        <w:rPr>
          <w:rFonts w:ascii="Helvetica" w:hAnsi="Helvetica" w:cs="Helvetica"/>
          <w:b/>
          <w:szCs w:val="20"/>
        </w:rPr>
        <w:t xml:space="preserve"> </w:t>
      </w:r>
      <w:proofErr w:type="spellStart"/>
      <w:r w:rsidRPr="008310A7">
        <w:rPr>
          <w:rFonts w:ascii="Helvetica" w:hAnsi="Helvetica" w:cs="Helvetica"/>
          <w:b/>
          <w:szCs w:val="20"/>
        </w:rPr>
        <w:t>팝업되는</w:t>
      </w:r>
      <w:proofErr w:type="spellEnd"/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창에서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파란색으로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표시된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부분의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정보를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복사합니다</w:t>
      </w:r>
      <w:r w:rsidRPr="008310A7">
        <w:rPr>
          <w:rFonts w:ascii="Helvetica" w:hAnsi="Helvetica" w:cs="Helvetica"/>
          <w:b/>
          <w:szCs w:val="20"/>
        </w:rPr>
        <w:t>.</w:t>
      </w:r>
    </w:p>
    <w:p w14:paraId="4D7FB5E2" w14:textId="77777777" w:rsidR="00275609" w:rsidRPr="008310A7" w:rsidRDefault="00275609" w:rsidP="00275609">
      <w:pPr>
        <w:spacing w:line="360" w:lineRule="atLeast"/>
        <w:ind w:firstLineChars="150" w:firstLine="330"/>
        <w:rPr>
          <w:rFonts w:cs="Helvetica"/>
        </w:rPr>
      </w:pPr>
      <w:r w:rsidRPr="008310A7">
        <w:rPr>
          <w:rFonts w:cs="Helvetica"/>
          <w:noProof/>
        </w:rPr>
        <w:drawing>
          <wp:inline distT="0" distB="0" distL="0" distR="0" wp14:anchorId="72F239C9" wp14:editId="19DFE458">
            <wp:extent cx="3990975" cy="1447800"/>
            <wp:effectExtent l="0" t="0" r="9525" b="0"/>
            <wp:docPr id="5" name="그림 5" descr="텍스트, 스크린샷, 소프트웨어, 폰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5" descr="텍스트, 스크린샷, 소프트웨어, 폰트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172A6" w14:textId="77777777" w:rsidR="00275609" w:rsidRPr="008310A7" w:rsidRDefault="00275609" w:rsidP="00275609">
      <w:pPr>
        <w:pStyle w:val="ab"/>
        <w:numPr>
          <w:ilvl w:val="0"/>
          <w:numId w:val="8"/>
        </w:numPr>
        <w:spacing w:line="360" w:lineRule="atLeast"/>
        <w:ind w:leftChars="0" w:left="330" w:hanging="70"/>
        <w:rPr>
          <w:rFonts w:ascii="Helvetica" w:hAnsi="Helvetica" w:cs="Helvetica"/>
          <w:b/>
        </w:rPr>
      </w:pPr>
      <w:r w:rsidRPr="008310A7">
        <w:rPr>
          <w:rFonts w:ascii="Helvetica" w:hAnsi="Helvetica" w:cs="Helvetica"/>
          <w:b/>
          <w:lang w:val="de-DE"/>
        </w:rPr>
        <w:t>신청서의</w:t>
      </w:r>
      <w:r w:rsidRPr="008310A7">
        <w:rPr>
          <w:rFonts w:ascii="Helvetica" w:hAnsi="Helvetica" w:cs="Helvetica"/>
          <w:b/>
          <w:lang w:val="de-DE"/>
        </w:rPr>
        <w:t xml:space="preserve"> “PC </w:t>
      </w:r>
      <w:proofErr w:type="spellStart"/>
      <w:proofErr w:type="gramStart"/>
      <w:r w:rsidRPr="008310A7">
        <w:rPr>
          <w:rFonts w:ascii="Helvetica" w:hAnsi="Helvetica" w:cs="Helvetica"/>
          <w:b/>
          <w:lang w:val="de-DE"/>
        </w:rPr>
        <w:t>Identification</w:t>
      </w:r>
      <w:proofErr w:type="spellEnd"/>
      <w:r w:rsidRPr="008310A7">
        <w:rPr>
          <w:rFonts w:ascii="Helvetica" w:hAnsi="Helvetica" w:cs="Helvetica"/>
          <w:b/>
          <w:lang w:val="de-DE"/>
        </w:rPr>
        <w:t xml:space="preserve">“ </w:t>
      </w:r>
      <w:r w:rsidRPr="008310A7">
        <w:rPr>
          <w:rFonts w:ascii="Helvetica" w:hAnsi="Helvetica" w:cs="Helvetica"/>
          <w:b/>
          <w:lang w:val="de-DE"/>
        </w:rPr>
        <w:t>란에</w:t>
      </w:r>
      <w:proofErr w:type="gramEnd"/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복사한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실습용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노트북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정보를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붙여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넣으시기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바랍니다</w:t>
      </w:r>
      <w:r w:rsidRPr="008310A7">
        <w:rPr>
          <w:rFonts w:ascii="Helvetica" w:hAnsi="Helvetica" w:cs="Helvetica"/>
          <w:b/>
          <w:lang w:val="de-DE"/>
        </w:rPr>
        <w:t xml:space="preserve">. </w:t>
      </w:r>
    </w:p>
    <w:p w14:paraId="16481217" w14:textId="77777777" w:rsidR="00275609" w:rsidRPr="008310A7" w:rsidRDefault="00275609" w:rsidP="00275609">
      <w:pPr>
        <w:pStyle w:val="ab"/>
        <w:spacing w:line="360" w:lineRule="atLeast"/>
        <w:ind w:leftChars="0" w:left="330"/>
        <w:rPr>
          <w:rFonts w:ascii="Helvetica" w:hAnsi="Helvetica" w:cs="Helvetica"/>
          <w:b/>
        </w:rPr>
      </w:pPr>
    </w:p>
    <w:p w14:paraId="65EAB047" w14:textId="77777777" w:rsidR="00275609" w:rsidRPr="008310A7" w:rsidRDefault="00275609" w:rsidP="00275609">
      <w:pPr>
        <w:pStyle w:val="3"/>
        <w:shd w:val="clear" w:color="auto" w:fill="E6E7E8"/>
        <w:spacing w:after="225"/>
        <w:ind w:leftChars="0" w:left="1238" w:hangingChars="427" w:hanging="1238"/>
        <w:rPr>
          <w:rFonts w:ascii="Helvetica" w:hAnsi="Helvetica" w:cs="Helvetica"/>
          <w:color w:val="0060A7"/>
          <w:sz w:val="29"/>
          <w:szCs w:val="29"/>
          <w:lang w:val="en-US" w:eastAsia="ko-KR"/>
        </w:rPr>
      </w:pPr>
      <w:r w:rsidRPr="008310A7">
        <w:rPr>
          <w:rFonts w:ascii="Helvetica" w:hAnsi="Helvetica" w:cs="Helvetica"/>
          <w:color w:val="0060A7"/>
          <w:sz w:val="29"/>
          <w:szCs w:val="29"/>
          <w:lang w:eastAsia="ko-KR"/>
        </w:rPr>
        <w:t xml:space="preserve">Linux </w:t>
      </w:r>
      <w:proofErr w:type="spellStart"/>
      <w:r w:rsidRPr="008310A7">
        <w:rPr>
          <w:rFonts w:ascii="Helvetica" w:hAnsi="Helvetica" w:cs="Helvetica"/>
          <w:color w:val="0060A7"/>
          <w:sz w:val="29"/>
          <w:szCs w:val="29"/>
          <w:lang w:eastAsia="ko-KR"/>
        </w:rPr>
        <w:t>users</w:t>
      </w:r>
      <w:proofErr w:type="spellEnd"/>
    </w:p>
    <w:p w14:paraId="77798F46" w14:textId="77777777" w:rsidR="00275609" w:rsidRPr="008310A7" w:rsidRDefault="00275609" w:rsidP="00275609">
      <w:pPr>
        <w:pStyle w:val="ab"/>
        <w:numPr>
          <w:ilvl w:val="0"/>
          <w:numId w:val="18"/>
        </w:numPr>
        <w:spacing w:line="360" w:lineRule="auto"/>
        <w:ind w:leftChars="0"/>
        <w:rPr>
          <w:rFonts w:ascii="Helvetica" w:hAnsi="Helvetica" w:cs="Helvetica"/>
          <w:b/>
          <w:szCs w:val="20"/>
        </w:rPr>
      </w:pPr>
      <w:r w:rsidRPr="008310A7">
        <w:rPr>
          <w:rFonts w:ascii="Helvetica" w:hAnsi="Helvetica" w:cs="Helvetica"/>
          <w:b/>
          <w:szCs w:val="20"/>
        </w:rPr>
        <w:t>실습용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컴퓨터에서</w:t>
      </w:r>
      <w:r w:rsidRPr="008310A7">
        <w:rPr>
          <w:rFonts w:ascii="Helvetica" w:hAnsi="Helvetica" w:cs="Helvetica"/>
          <w:b/>
          <w:szCs w:val="20"/>
        </w:rPr>
        <w:t xml:space="preserve"> command </w:t>
      </w:r>
      <w:r w:rsidRPr="008310A7">
        <w:rPr>
          <w:rFonts w:ascii="Helvetica" w:hAnsi="Helvetica" w:cs="Helvetica"/>
          <w:b/>
          <w:szCs w:val="20"/>
        </w:rPr>
        <w:t>창을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실행하여</w:t>
      </w:r>
      <w:r w:rsidRPr="008310A7">
        <w:rPr>
          <w:rFonts w:ascii="Helvetica" w:hAnsi="Helvetica" w:cs="Helvetica"/>
          <w:b/>
          <w:szCs w:val="20"/>
        </w:rPr>
        <w:t xml:space="preserve"> “hostname“</w:t>
      </w:r>
      <w:r w:rsidRPr="008310A7">
        <w:rPr>
          <w:rFonts w:ascii="Helvetica" w:hAnsi="Helvetica" w:cs="Helvetica"/>
          <w:b/>
          <w:szCs w:val="20"/>
        </w:rPr>
        <w:t>검색합니다</w:t>
      </w:r>
      <w:r w:rsidRPr="008310A7">
        <w:rPr>
          <w:rFonts w:ascii="Helvetica" w:hAnsi="Helvetica" w:cs="Helvetica"/>
          <w:b/>
          <w:szCs w:val="20"/>
        </w:rPr>
        <w:t>.</w:t>
      </w:r>
    </w:p>
    <w:p w14:paraId="0D7A5776" w14:textId="77777777" w:rsidR="00275609" w:rsidRPr="008310A7" w:rsidRDefault="00275609" w:rsidP="00275609">
      <w:pPr>
        <w:pStyle w:val="ab"/>
        <w:numPr>
          <w:ilvl w:val="0"/>
          <w:numId w:val="18"/>
        </w:numPr>
        <w:spacing w:line="360" w:lineRule="auto"/>
        <w:ind w:leftChars="0"/>
        <w:rPr>
          <w:rFonts w:ascii="Helvetica" w:hAnsi="Helvetica" w:cs="Helvetica"/>
          <w:b/>
          <w:szCs w:val="20"/>
        </w:rPr>
      </w:pPr>
      <w:r w:rsidRPr="008310A7">
        <w:rPr>
          <w:rFonts w:ascii="Helvetica" w:hAnsi="Helvetica" w:cs="Helvetica"/>
          <w:b/>
          <w:szCs w:val="20"/>
        </w:rPr>
        <w:t>컴퓨터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이름이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확인되면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동일한</w:t>
      </w:r>
      <w:r w:rsidRPr="008310A7">
        <w:rPr>
          <w:rFonts w:ascii="Helvetica" w:hAnsi="Helvetica" w:cs="Helvetica"/>
          <w:b/>
          <w:szCs w:val="20"/>
        </w:rPr>
        <w:t xml:space="preserve"> command </w:t>
      </w:r>
      <w:r w:rsidRPr="008310A7">
        <w:rPr>
          <w:rFonts w:ascii="Helvetica" w:hAnsi="Helvetica" w:cs="Helvetica"/>
          <w:b/>
          <w:szCs w:val="20"/>
        </w:rPr>
        <w:t>창에서</w:t>
      </w:r>
      <w:r w:rsidRPr="008310A7">
        <w:rPr>
          <w:rFonts w:ascii="Helvetica" w:hAnsi="Helvetica" w:cs="Helvetica"/>
          <w:b/>
          <w:szCs w:val="20"/>
        </w:rPr>
        <w:t xml:space="preserve"> “</w:t>
      </w:r>
      <w:proofErr w:type="spellStart"/>
      <w:r w:rsidRPr="008310A7">
        <w:rPr>
          <w:rFonts w:ascii="Helvetica" w:hAnsi="Helvetica" w:cs="Helvetica"/>
          <w:b/>
          <w:szCs w:val="20"/>
        </w:rPr>
        <w:t>ifconfig</w:t>
      </w:r>
      <w:proofErr w:type="spellEnd"/>
      <w:r w:rsidRPr="008310A7">
        <w:rPr>
          <w:rFonts w:ascii="Helvetica" w:hAnsi="Helvetica" w:cs="Helvetica"/>
          <w:b/>
          <w:szCs w:val="20"/>
        </w:rPr>
        <w:t xml:space="preserve">” </w:t>
      </w:r>
      <w:r w:rsidRPr="008310A7">
        <w:rPr>
          <w:rFonts w:ascii="Helvetica" w:hAnsi="Helvetica" w:cs="Helvetica"/>
          <w:b/>
          <w:szCs w:val="20"/>
        </w:rPr>
        <w:t>검색합니다</w:t>
      </w:r>
      <w:r w:rsidRPr="008310A7">
        <w:rPr>
          <w:rFonts w:ascii="Helvetica" w:hAnsi="Helvetica" w:cs="Helvetica"/>
          <w:b/>
          <w:szCs w:val="20"/>
        </w:rPr>
        <w:t>.</w:t>
      </w:r>
    </w:p>
    <w:p w14:paraId="2979F40E" w14:textId="77777777" w:rsidR="00275609" w:rsidRPr="008310A7" w:rsidRDefault="00275609" w:rsidP="00275609">
      <w:pPr>
        <w:pStyle w:val="ab"/>
        <w:numPr>
          <w:ilvl w:val="0"/>
          <w:numId w:val="18"/>
        </w:numPr>
        <w:spacing w:line="360" w:lineRule="atLeast"/>
        <w:ind w:leftChars="0"/>
        <w:rPr>
          <w:rFonts w:ascii="Helvetica" w:hAnsi="Helvetica" w:cs="Helvetica"/>
          <w:b/>
          <w:szCs w:val="20"/>
        </w:rPr>
      </w:pPr>
      <w:r w:rsidRPr="008310A7">
        <w:rPr>
          <w:rFonts w:ascii="Helvetica" w:hAnsi="Helvetica" w:cs="Helvetica"/>
          <w:b/>
          <w:szCs w:val="20"/>
        </w:rPr>
        <w:t>검색된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정보에서</w:t>
      </w:r>
      <w:r w:rsidRPr="008310A7">
        <w:rPr>
          <w:rFonts w:ascii="Helvetica" w:hAnsi="Helvetica" w:cs="Helvetica"/>
          <w:b/>
          <w:szCs w:val="20"/>
        </w:rPr>
        <w:t xml:space="preserve"> MAC address </w:t>
      </w:r>
      <w:proofErr w:type="gramStart"/>
      <w:r w:rsidRPr="008310A7">
        <w:rPr>
          <w:rFonts w:ascii="Helvetica" w:hAnsi="Helvetica" w:cs="Helvetica"/>
          <w:b/>
          <w:szCs w:val="20"/>
        </w:rPr>
        <w:t>에서</w:t>
      </w:r>
      <w:r w:rsidRPr="008310A7">
        <w:rPr>
          <w:rFonts w:ascii="Helvetica" w:hAnsi="Helvetica" w:cs="Helvetica"/>
          <w:b/>
          <w:szCs w:val="20"/>
        </w:rPr>
        <w:t xml:space="preserve">  “</w:t>
      </w:r>
      <w:proofErr w:type="gramEnd"/>
      <w:r w:rsidRPr="008310A7">
        <w:rPr>
          <w:rFonts w:ascii="Helvetica" w:hAnsi="Helvetica" w:cs="Helvetica"/>
          <w:b/>
          <w:szCs w:val="20"/>
        </w:rPr>
        <w:t xml:space="preserve">eth0” </w:t>
      </w:r>
      <w:r w:rsidRPr="008310A7">
        <w:rPr>
          <w:rFonts w:ascii="Helvetica" w:hAnsi="Helvetica" w:cs="Helvetica"/>
          <w:b/>
          <w:szCs w:val="20"/>
        </w:rPr>
        <w:t>부분을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복사합니다</w:t>
      </w:r>
      <w:r w:rsidRPr="008310A7">
        <w:rPr>
          <w:rFonts w:ascii="Helvetica" w:hAnsi="Helvetica" w:cs="Helvetica"/>
          <w:b/>
          <w:szCs w:val="20"/>
        </w:rPr>
        <w:t>.</w:t>
      </w:r>
    </w:p>
    <w:p w14:paraId="46947AAD" w14:textId="77777777" w:rsidR="00275609" w:rsidRPr="008310A7" w:rsidRDefault="00275609" w:rsidP="00275609">
      <w:pPr>
        <w:pStyle w:val="ab"/>
        <w:spacing w:line="360" w:lineRule="auto"/>
        <w:ind w:leftChars="0" w:left="705"/>
        <w:rPr>
          <w:rFonts w:ascii="Helvetica" w:hAnsi="Helvetica" w:cs="Helvetica"/>
          <w:b/>
          <w:szCs w:val="20"/>
        </w:rPr>
      </w:pPr>
      <w:r w:rsidRPr="008310A7">
        <w:rPr>
          <w:rFonts w:ascii="Helvetica" w:hAnsi="Helvetica" w:cs="Helvetica"/>
          <w:noProof/>
        </w:rPr>
        <w:drawing>
          <wp:inline distT="0" distB="0" distL="0" distR="0" wp14:anchorId="773F32D5" wp14:editId="3D47D4F7">
            <wp:extent cx="3924300" cy="1066800"/>
            <wp:effectExtent l="0" t="0" r="0" b="0"/>
            <wp:docPr id="4" name="그림 4" descr="텍스트, 스크린샷, 소프트웨어, 웹 페이지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4" descr="텍스트, 스크린샷, 소프트웨어, 웹 페이지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32486" w14:textId="77777777" w:rsidR="00275609" w:rsidRPr="00442B0D" w:rsidRDefault="00275609" w:rsidP="00275609">
      <w:pPr>
        <w:pStyle w:val="ab"/>
        <w:numPr>
          <w:ilvl w:val="0"/>
          <w:numId w:val="18"/>
        </w:numPr>
        <w:spacing w:line="360" w:lineRule="atLeast"/>
        <w:ind w:leftChars="0"/>
        <w:rPr>
          <w:rFonts w:ascii="Helvetica" w:hAnsi="Helvetica" w:cs="Helvetica"/>
          <w:b/>
          <w:szCs w:val="20"/>
        </w:rPr>
      </w:pPr>
      <w:r w:rsidRPr="008310A7">
        <w:rPr>
          <w:rFonts w:ascii="Helvetica" w:hAnsi="Helvetica" w:cs="Helvetica"/>
          <w:b/>
          <w:szCs w:val="20"/>
        </w:rPr>
        <w:t>신청서의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 xml:space="preserve">“PC </w:t>
      </w:r>
      <w:proofErr w:type="spellStart"/>
      <w:proofErr w:type="gramStart"/>
      <w:r w:rsidRPr="008310A7">
        <w:rPr>
          <w:rFonts w:ascii="Helvetica" w:hAnsi="Helvetica" w:cs="Helvetica"/>
          <w:b/>
          <w:lang w:val="de-DE"/>
        </w:rPr>
        <w:t>Identification</w:t>
      </w:r>
      <w:proofErr w:type="spellEnd"/>
      <w:r w:rsidRPr="008310A7">
        <w:rPr>
          <w:rFonts w:ascii="Helvetica" w:hAnsi="Helvetica" w:cs="Helvetica"/>
          <w:b/>
          <w:lang w:val="de-DE"/>
        </w:rPr>
        <w:t xml:space="preserve">“ </w:t>
      </w:r>
      <w:r w:rsidRPr="008310A7">
        <w:rPr>
          <w:rFonts w:ascii="Helvetica" w:hAnsi="Helvetica" w:cs="Helvetica"/>
          <w:b/>
          <w:lang w:val="de-DE"/>
        </w:rPr>
        <w:t>란에</w:t>
      </w:r>
      <w:proofErr w:type="gramEnd"/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복사한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실습용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노트북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정보를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붙여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넣으시기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바랍니다</w:t>
      </w:r>
      <w:r w:rsidRPr="008310A7">
        <w:rPr>
          <w:rFonts w:ascii="Helvetica" w:hAnsi="Helvetica" w:cs="Helvetica"/>
          <w:b/>
          <w:lang w:val="de-DE"/>
        </w:rPr>
        <w:t>.</w:t>
      </w:r>
    </w:p>
    <w:p w14:paraId="41FF300B" w14:textId="7B07998E" w:rsidR="00094BE3" w:rsidRPr="0082170D" w:rsidRDefault="00275609" w:rsidP="00275609">
      <w:pPr>
        <w:pStyle w:val="ab"/>
        <w:spacing w:line="360" w:lineRule="atLeast"/>
        <w:ind w:leftChars="0" w:left="705"/>
        <w:rPr>
          <w:rFonts w:asciiTheme="minorEastAsia" w:hAnsiTheme="minorEastAsia" w:cs="Arial"/>
          <w:szCs w:val="20"/>
        </w:rPr>
      </w:pPr>
      <w:r>
        <w:rPr>
          <w:rFonts w:ascii="Helvetica" w:hAnsi="Helvetica" w:cs="Helvetica"/>
          <w:b/>
          <w:lang w:val="de-DE"/>
        </w:rPr>
        <w:t xml:space="preserve">Sample </w:t>
      </w:r>
      <w:r>
        <w:rPr>
          <w:rFonts w:ascii="Helvetica" w:hAnsi="Helvetica" w:cs="Helvetica" w:hint="eastAsia"/>
          <w:b/>
          <w:lang w:val="de-DE"/>
        </w:rPr>
        <w:t>형태</w:t>
      </w:r>
      <w:r>
        <w:rPr>
          <w:rFonts w:ascii="Helvetica" w:hAnsi="Helvetica" w:cs="Helvetica"/>
          <w:b/>
          <w:lang w:val="de-DE"/>
        </w:rPr>
        <w:t xml:space="preserve">: </w:t>
      </w:r>
      <w:r>
        <w:rPr>
          <w:color w:val="FFFFFF"/>
          <w:szCs w:val="20"/>
          <w:shd w:val="clear" w:color="auto" w:fill="000000"/>
        </w:rPr>
        <w:t xml:space="preserve">computer name </w:t>
      </w:r>
      <w:proofErr w:type="spellStart"/>
      <w:r>
        <w:rPr>
          <w:color w:val="FFFFFF"/>
          <w:szCs w:val="20"/>
          <w:shd w:val="clear" w:color="auto" w:fill="000000"/>
          <w:lang w:val="de-DE"/>
        </w:rPr>
        <w:t>ether</w:t>
      </w:r>
      <w:proofErr w:type="spellEnd"/>
      <w:r>
        <w:rPr>
          <w:color w:val="FFFFFF"/>
          <w:szCs w:val="20"/>
          <w:shd w:val="clear" w:color="auto" w:fill="000000"/>
          <w:lang w:val="de-DE"/>
        </w:rPr>
        <w:t xml:space="preserve"> ab:</w:t>
      </w:r>
      <w:proofErr w:type="gramStart"/>
      <w:r>
        <w:rPr>
          <w:color w:val="FFFFFF"/>
          <w:szCs w:val="20"/>
          <w:shd w:val="clear" w:color="auto" w:fill="000000"/>
          <w:lang w:val="de-DE"/>
        </w:rPr>
        <w:t>cd:ef</w:t>
      </w:r>
      <w:proofErr w:type="gramEnd"/>
      <w:r>
        <w:rPr>
          <w:color w:val="FFFFFF"/>
          <w:szCs w:val="20"/>
          <w:shd w:val="clear" w:color="auto" w:fill="000000"/>
          <w:lang w:val="de-DE"/>
        </w:rPr>
        <w:t>:12:34:56</w:t>
      </w:r>
    </w:p>
    <w:sectPr w:rsidR="00094BE3" w:rsidRPr="0082170D" w:rsidSect="00333591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843" w:right="1133" w:bottom="1276" w:left="1474" w:header="113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18A84" w14:textId="77777777" w:rsidR="00404B4E" w:rsidRDefault="00404B4E">
      <w:pPr>
        <w:spacing w:after="0" w:line="240" w:lineRule="auto"/>
      </w:pPr>
      <w:r>
        <w:separator/>
      </w:r>
    </w:p>
  </w:endnote>
  <w:endnote w:type="continuationSeparator" w:id="0">
    <w:p w14:paraId="5A8CCDE5" w14:textId="77777777" w:rsidR="00404B4E" w:rsidRDefault="00404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바탕체">
    <w:altName w:val="BatangChe"/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D1AAE" w14:textId="77777777" w:rsidR="006002FB" w:rsidRDefault="006002FB">
    <w:pPr>
      <w:pStyle w:val="a4"/>
    </w:pP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18E63F28" wp14:editId="5411A74A">
              <wp:simplePos x="0" y="0"/>
              <wp:positionH relativeFrom="column">
                <wp:posOffset>-180975</wp:posOffset>
              </wp:positionH>
              <wp:positionV relativeFrom="paragraph">
                <wp:posOffset>-213995</wp:posOffset>
              </wp:positionV>
              <wp:extent cx="6278880" cy="0"/>
              <wp:effectExtent l="0" t="0" r="0" b="0"/>
              <wp:wrapNone/>
              <wp:docPr id="32" name="AutoShape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7888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CCCCCC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878D4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6" o:spid="_x0000_s1026" type="#_x0000_t32" style="position:absolute;margin-left:-14.25pt;margin-top:-16.85pt;width:494.4pt;height:0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" strokecolor="#ccc"/>
          </w:pict>
        </mc:Fallback>
      </mc:AlternateContent>
    </w: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44B9FD8" wp14:editId="243FF2C5">
              <wp:simplePos x="0" y="0"/>
              <wp:positionH relativeFrom="column">
                <wp:posOffset>-108585</wp:posOffset>
              </wp:positionH>
              <wp:positionV relativeFrom="paragraph">
                <wp:posOffset>-175260</wp:posOffset>
              </wp:positionV>
              <wp:extent cx="6018530" cy="299085"/>
              <wp:effectExtent l="0" t="3810" r="2540" b="1905"/>
              <wp:wrapNone/>
              <wp:docPr id="31" name="Text 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18530" cy="2990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0BD535" w14:textId="77777777" w:rsidR="006002FB" w:rsidRDefault="006002FB" w:rsidP="00853254">
                          <w:pPr>
                            <w:pStyle w:val="Fuzeile2"/>
                            <w:rPr>
                              <w:rFonts w:asciiTheme="minorHAnsi" w:eastAsiaTheme="minorHAnsi" w:hAnsiTheme="minorHAnsi"/>
                              <w:lang w:eastAsia="ko-KR"/>
                            </w:rPr>
                          </w:pPr>
                          <w:r w:rsidRPr="005D251D">
                            <w:rPr>
                              <w:rFonts w:asciiTheme="minorHAnsi" w:eastAsiaTheme="minorHAnsi" w:hAnsiTheme="minorHAnsi" w:hint="eastAsia"/>
                              <w:lang w:eastAsia="ko-KR"/>
                            </w:rPr>
                            <w:t>아이피지오토모티브코리아유한회사</w:t>
                          </w:r>
                          <w:r w:rsidRPr="005D251D">
                            <w:rPr>
                              <w:rFonts w:asciiTheme="minorHAnsi" w:eastAsiaTheme="minorHAnsi" w:hAnsiTheme="minorHAnsi"/>
                              <w:lang w:eastAsia="ko-KR"/>
                            </w:rPr>
                            <w:t xml:space="preserve"> </w:t>
                          </w:r>
                          <w:r w:rsidRPr="005D251D">
                            <w:rPr>
                              <w:rFonts w:asciiTheme="minorHAnsi" w:eastAsiaTheme="minorHAnsi" w:hAnsiTheme="minorHAnsi"/>
                              <w:lang w:eastAsia="ko-KR"/>
                            </w:rPr>
                            <w:tab/>
                          </w:r>
                          <w:r>
                            <w:rPr>
                              <w:rFonts w:asciiTheme="minorHAnsi" w:eastAsiaTheme="minorHAnsi" w:hAnsiTheme="minorHAnsi" w:hint="eastAsia"/>
                              <w:lang w:eastAsia="ko-KR"/>
                            </w:rPr>
                            <w:t>서울시송파구 법원로 128 C동 1013호 • 02-6958-8170 • www.ipg-automotive.com</w:t>
                          </w:r>
                        </w:p>
                        <w:p w14:paraId="5CFF1277" w14:textId="77777777" w:rsidR="006002FB" w:rsidRPr="00853254" w:rsidRDefault="006002FB" w:rsidP="00CD266A">
                          <w:pPr>
                            <w:pStyle w:val="Fuzeile2"/>
                            <w:rPr>
                              <w:rFonts w:asciiTheme="minorHAnsi" w:eastAsiaTheme="minorHAnsi" w:hAnsiTheme="minorHAnsi"/>
                              <w:lang w:eastAsia="ko-K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4B9FD8" id="_x0000_t202" coordsize="21600,21600" o:spt="202" path="m,l,21600r21600,l21600,xe">
              <v:stroke joinstyle="miter"/>
              <v:path gradientshapeok="t" o:connecttype="rect"/>
            </v:shapetype>
            <v:shape id="Text Box 34" o:spid="_x0000_s1027" type="#_x0000_t202" style="position:absolute;left:0;text-align:left;margin-left:-8.55pt;margin-top:-13.8pt;width:473.9pt;height:23.5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" filled="f" stroked="f">
              <v:textbox>
                <w:txbxContent>
                  <w:p w14:paraId="2C0BD535" w14:textId="77777777" w:rsidR="006002FB" w:rsidRDefault="006002FB" w:rsidP="00853254">
                    <w:pPr>
                      <w:pStyle w:val="Fuzeile2"/>
                      <w:rPr>
                        <w:rFonts w:asciiTheme="minorHAnsi" w:eastAsiaTheme="minorHAnsi" w:hAnsiTheme="minorHAnsi"/>
                        <w:lang w:eastAsia="ko-KR"/>
                      </w:rPr>
                    </w:pPr>
                    <w:r w:rsidRPr="005D251D">
                      <w:rPr>
                        <w:rFonts w:asciiTheme="minorHAnsi" w:eastAsiaTheme="minorHAnsi" w:hAnsiTheme="minorHAnsi" w:hint="eastAsia"/>
                        <w:lang w:eastAsia="ko-KR"/>
                      </w:rPr>
                      <w:t>아이피지오토모티브코리아유한회사</w:t>
                    </w:r>
                    <w:r w:rsidRPr="005D251D">
                      <w:rPr>
                        <w:rFonts w:asciiTheme="minorHAnsi" w:eastAsiaTheme="minorHAnsi" w:hAnsiTheme="minorHAnsi"/>
                        <w:lang w:eastAsia="ko-KR"/>
                      </w:rPr>
                      <w:t xml:space="preserve"> </w:t>
                    </w:r>
                    <w:r w:rsidRPr="005D251D">
                      <w:rPr>
                        <w:rFonts w:asciiTheme="minorHAnsi" w:eastAsiaTheme="minorHAnsi" w:hAnsiTheme="minorHAnsi"/>
                        <w:lang w:eastAsia="ko-KR"/>
                      </w:rPr>
                      <w:tab/>
                    </w:r>
                    <w:r>
                      <w:rPr>
                        <w:rFonts w:asciiTheme="minorHAnsi" w:eastAsiaTheme="minorHAnsi" w:hAnsiTheme="minorHAnsi" w:hint="eastAsia"/>
                        <w:lang w:eastAsia="ko-KR"/>
                      </w:rPr>
                      <w:t>서울시송파구 법원로 128 C동 1013호 • 02-6958-8170 • www.ipg-automotive.com</w:t>
                    </w:r>
                  </w:p>
                  <w:p w14:paraId="5CFF1277" w14:textId="77777777" w:rsidR="006002FB" w:rsidRPr="00853254" w:rsidRDefault="006002FB" w:rsidP="00CD266A">
                    <w:pPr>
                      <w:pStyle w:val="Fuzeile2"/>
                      <w:rPr>
                        <w:rFonts w:asciiTheme="minorHAnsi" w:eastAsiaTheme="minorHAnsi" w:hAnsiTheme="minorHAnsi"/>
                        <w:lang w:eastAsia="ko-KR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BAA86" w14:textId="77777777" w:rsidR="006002FB" w:rsidRPr="00C72726" w:rsidRDefault="006002FB" w:rsidP="00C72726">
    <w:pPr>
      <w:pStyle w:val="a4"/>
      <w:tabs>
        <w:tab w:val="clear" w:pos="4536"/>
        <w:tab w:val="clear" w:pos="9072"/>
        <w:tab w:val="left" w:pos="1230"/>
      </w:tabs>
    </w:pP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A53958D" wp14:editId="439D0549">
              <wp:simplePos x="0" y="0"/>
              <wp:positionH relativeFrom="column">
                <wp:posOffset>-202565</wp:posOffset>
              </wp:positionH>
              <wp:positionV relativeFrom="paragraph">
                <wp:posOffset>-235775</wp:posOffset>
              </wp:positionV>
              <wp:extent cx="6278880" cy="0"/>
              <wp:effectExtent l="0" t="0" r="0" b="0"/>
              <wp:wrapNone/>
              <wp:docPr id="1" name="AutoShape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7888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CCCCCC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5A0F4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6" o:spid="_x0000_s1026" type="#_x0000_t32" style="position:absolute;margin-left:-15.95pt;margin-top:-18.55pt;width:494.4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" strokecolor="#ccc"/>
          </w:pict>
        </mc:Fallback>
      </mc:AlternateContent>
    </w: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9E08ACC" wp14:editId="3639A6AD">
              <wp:simplePos x="0" y="0"/>
              <wp:positionH relativeFrom="column">
                <wp:posOffset>-108585</wp:posOffset>
              </wp:positionH>
              <wp:positionV relativeFrom="paragraph">
                <wp:posOffset>-175260</wp:posOffset>
              </wp:positionV>
              <wp:extent cx="6018530" cy="299085"/>
              <wp:effectExtent l="0" t="3810" r="2540" b="1905"/>
              <wp:wrapNone/>
              <wp:docPr id="2" name="Text 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18530" cy="2990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926D1C" w14:textId="77777777" w:rsidR="006002FB" w:rsidRDefault="006002FB" w:rsidP="00853254">
                          <w:pPr>
                            <w:pStyle w:val="Fuzeile2"/>
                            <w:rPr>
                              <w:rFonts w:asciiTheme="minorHAnsi" w:eastAsiaTheme="minorHAnsi" w:hAnsiTheme="minorHAnsi"/>
                              <w:lang w:eastAsia="ko-KR"/>
                            </w:rPr>
                          </w:pPr>
                          <w:r w:rsidRPr="005D251D">
                            <w:rPr>
                              <w:rFonts w:asciiTheme="minorHAnsi" w:eastAsiaTheme="minorHAnsi" w:hAnsiTheme="minorHAnsi" w:hint="eastAsia"/>
                              <w:lang w:eastAsia="ko-KR"/>
                            </w:rPr>
                            <w:t>아이피지오토모티브코리아유한회사</w:t>
                          </w:r>
                          <w:r w:rsidRPr="005D251D">
                            <w:rPr>
                              <w:rFonts w:asciiTheme="minorHAnsi" w:eastAsiaTheme="minorHAnsi" w:hAnsiTheme="minorHAnsi"/>
                              <w:lang w:eastAsia="ko-KR"/>
                            </w:rPr>
                            <w:t xml:space="preserve"> </w:t>
                          </w:r>
                          <w:r w:rsidRPr="005D251D">
                            <w:rPr>
                              <w:rFonts w:asciiTheme="minorHAnsi" w:eastAsiaTheme="minorHAnsi" w:hAnsiTheme="minorHAnsi"/>
                              <w:lang w:eastAsia="ko-KR"/>
                            </w:rPr>
                            <w:tab/>
                          </w:r>
                          <w:r>
                            <w:rPr>
                              <w:rFonts w:asciiTheme="minorHAnsi" w:eastAsiaTheme="minorHAnsi" w:hAnsiTheme="minorHAnsi" w:hint="eastAsia"/>
                              <w:lang w:eastAsia="ko-KR"/>
                            </w:rPr>
                            <w:t>서울시송파구 법원로 128 C동 1013호 • 02-6958-8170 • www.ipg-automotive.com</w:t>
                          </w:r>
                        </w:p>
                        <w:p w14:paraId="1170B2BA" w14:textId="77777777" w:rsidR="006002FB" w:rsidRPr="00853254" w:rsidRDefault="006002FB" w:rsidP="001E08C9">
                          <w:pPr>
                            <w:pStyle w:val="Fuzeile2"/>
                            <w:rPr>
                              <w:rFonts w:asciiTheme="minorHAnsi" w:eastAsiaTheme="minorHAnsi" w:hAnsiTheme="minorHAnsi"/>
                              <w:lang w:eastAsia="ko-K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E08ACC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-8.55pt;margin-top:-13.8pt;width:473.9pt;height:23.5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" filled="f" stroked="f">
              <v:textbox>
                <w:txbxContent>
                  <w:p w14:paraId="49926D1C" w14:textId="77777777" w:rsidR="006002FB" w:rsidRDefault="006002FB" w:rsidP="00853254">
                    <w:pPr>
                      <w:pStyle w:val="Fuzeile2"/>
                      <w:rPr>
                        <w:rFonts w:asciiTheme="minorHAnsi" w:eastAsiaTheme="minorHAnsi" w:hAnsiTheme="minorHAnsi"/>
                        <w:lang w:eastAsia="ko-KR"/>
                      </w:rPr>
                    </w:pPr>
                    <w:r w:rsidRPr="005D251D">
                      <w:rPr>
                        <w:rFonts w:asciiTheme="minorHAnsi" w:eastAsiaTheme="minorHAnsi" w:hAnsiTheme="minorHAnsi" w:hint="eastAsia"/>
                        <w:lang w:eastAsia="ko-KR"/>
                      </w:rPr>
                      <w:t>아이피지오토모티브코리아유한회사</w:t>
                    </w:r>
                    <w:r w:rsidRPr="005D251D">
                      <w:rPr>
                        <w:rFonts w:asciiTheme="minorHAnsi" w:eastAsiaTheme="minorHAnsi" w:hAnsiTheme="minorHAnsi"/>
                        <w:lang w:eastAsia="ko-KR"/>
                      </w:rPr>
                      <w:t xml:space="preserve"> </w:t>
                    </w:r>
                    <w:r w:rsidRPr="005D251D">
                      <w:rPr>
                        <w:rFonts w:asciiTheme="minorHAnsi" w:eastAsiaTheme="minorHAnsi" w:hAnsiTheme="minorHAnsi"/>
                        <w:lang w:eastAsia="ko-KR"/>
                      </w:rPr>
                      <w:tab/>
                    </w:r>
                    <w:r>
                      <w:rPr>
                        <w:rFonts w:asciiTheme="minorHAnsi" w:eastAsiaTheme="minorHAnsi" w:hAnsiTheme="minorHAnsi" w:hint="eastAsia"/>
                        <w:lang w:eastAsia="ko-KR"/>
                      </w:rPr>
                      <w:t>서울시송파구 법원로 128 C동 1013호 • 02-6958-8170 • www.ipg-automotive.com</w:t>
                    </w:r>
                  </w:p>
                  <w:p w14:paraId="1170B2BA" w14:textId="77777777" w:rsidR="006002FB" w:rsidRPr="00853254" w:rsidRDefault="006002FB" w:rsidP="001E08C9">
                    <w:pPr>
                      <w:pStyle w:val="Fuzeile2"/>
                      <w:rPr>
                        <w:rFonts w:asciiTheme="minorHAnsi" w:eastAsiaTheme="minorHAnsi" w:hAnsiTheme="minorHAnsi"/>
                        <w:lang w:eastAsia="ko-KR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2801A" w14:textId="77777777" w:rsidR="00404B4E" w:rsidRDefault="00404B4E">
      <w:pPr>
        <w:spacing w:after="0" w:line="240" w:lineRule="auto"/>
      </w:pPr>
      <w:r>
        <w:separator/>
      </w:r>
    </w:p>
  </w:footnote>
  <w:footnote w:type="continuationSeparator" w:id="0">
    <w:p w14:paraId="4029DD1E" w14:textId="77777777" w:rsidR="00404B4E" w:rsidRDefault="00404B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7B785" w14:textId="65DFD2EF" w:rsidR="006002FB" w:rsidRDefault="00E548EE" w:rsidP="00546D5D">
    <w:pPr>
      <w:spacing w:after="720"/>
    </w:pPr>
    <w:r>
      <w:rPr>
        <w:noProof/>
        <w:lang w:val="en-US" w:eastAsia="ko-KR"/>
      </w:rPr>
      <w:drawing>
        <wp:anchor distT="0" distB="0" distL="114300" distR="114300" simplePos="0" relativeHeight="251668992" behindDoc="0" locked="0" layoutInCell="1" allowOverlap="1" wp14:anchorId="2549B4B3" wp14:editId="2F26282B">
          <wp:simplePos x="0" y="0"/>
          <wp:positionH relativeFrom="column">
            <wp:posOffset>28575</wp:posOffset>
          </wp:positionH>
          <wp:positionV relativeFrom="paragraph">
            <wp:posOffset>-290830</wp:posOffset>
          </wp:positionV>
          <wp:extent cx="1506855" cy="575945"/>
          <wp:effectExtent l="0" t="0" r="0" b="0"/>
          <wp:wrapNone/>
          <wp:docPr id="776059795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6412214" name="그림 4464122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6855" cy="575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002FB" w:rsidRPr="00D50161">
      <w:rPr>
        <w:noProof/>
      </w:rPr>
      <w:drawing>
        <wp:anchor distT="0" distB="0" distL="114300" distR="114300" simplePos="0" relativeHeight="251661824" behindDoc="0" locked="0" layoutInCell="1" allowOverlap="1" wp14:anchorId="65E3EC76" wp14:editId="73F35962">
          <wp:simplePos x="0" y="0"/>
          <wp:positionH relativeFrom="column">
            <wp:posOffset>-152400</wp:posOffset>
          </wp:positionH>
          <wp:positionV relativeFrom="paragraph">
            <wp:posOffset>441798</wp:posOffset>
          </wp:positionV>
          <wp:extent cx="6278880" cy="95250"/>
          <wp:effectExtent l="0" t="0" r="7620" b="0"/>
          <wp:wrapNone/>
          <wp:docPr id="29" name="Bild 34" descr="Balk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34" descr="Balk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8880" cy="95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02FB" w:rsidRPr="00D50161"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9B901BB" wp14:editId="298449F6">
              <wp:simplePos x="0" y="0"/>
              <wp:positionH relativeFrom="column">
                <wp:posOffset>2273935</wp:posOffset>
              </wp:positionH>
              <wp:positionV relativeFrom="paragraph">
                <wp:posOffset>-43815</wp:posOffset>
              </wp:positionV>
              <wp:extent cx="1095375" cy="329565"/>
              <wp:effectExtent l="0" t="3810" r="2540" b="0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5375" cy="329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936CE" w14:textId="77777777" w:rsidR="006002FB" w:rsidRPr="003C3031" w:rsidRDefault="006002FB" w:rsidP="003C3031">
                          <w:pPr>
                            <w:pStyle w:val="Seitenzahl2"/>
                          </w:pPr>
                          <w:r>
                            <w:rPr>
                              <w:rFonts w:hint="eastAsia"/>
                              <w:lang w:eastAsia="ko-KR"/>
                            </w:rPr>
                            <w:t>Page</w:t>
                          </w:r>
                          <w:r w:rsidRPr="003C3031">
                            <w:t xml:space="preserve"> </w:t>
                          </w:r>
                          <w:r w:rsidRPr="003C3031">
                            <w:fldChar w:fldCharType="begin"/>
                          </w:r>
                          <w:r w:rsidRPr="003C3031">
                            <w:instrText xml:space="preserve"> PAGE </w:instrText>
                          </w:r>
                          <w:r w:rsidRPr="003C3031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9</w:t>
                          </w:r>
                          <w:r w:rsidRPr="003C3031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B901BB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left:0;text-align:left;margin-left:179.05pt;margin-top:-3.45pt;width:86.25pt;height:25.9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" filled="f" stroked="f">
              <v:textbox>
                <w:txbxContent>
                  <w:p w14:paraId="51B936CE" w14:textId="77777777" w:rsidR="006002FB" w:rsidRPr="003C3031" w:rsidRDefault="006002FB" w:rsidP="003C3031">
                    <w:pPr>
                      <w:pStyle w:val="Seitenzahl2"/>
                    </w:pPr>
                    <w:r>
                      <w:rPr>
                        <w:rFonts w:hint="eastAsia"/>
                        <w:lang w:eastAsia="ko-KR"/>
                      </w:rPr>
                      <w:t>Page</w:t>
                    </w:r>
                    <w:r w:rsidRPr="003C3031">
                      <w:t xml:space="preserve"> </w:t>
                    </w:r>
                    <w:r w:rsidRPr="003C3031">
                      <w:fldChar w:fldCharType="begin"/>
                    </w:r>
                    <w:r w:rsidRPr="003C3031">
                      <w:instrText xml:space="preserve"> PAGE </w:instrText>
                    </w:r>
                    <w:r w:rsidRPr="003C3031">
                      <w:fldChar w:fldCharType="separate"/>
                    </w:r>
                    <w:r>
                      <w:rPr>
                        <w:noProof/>
                      </w:rPr>
                      <w:t>9</w:t>
                    </w:r>
                    <w:r w:rsidRPr="003C3031"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6002FB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392FA" w14:textId="5F2D05CD" w:rsidR="006002FB" w:rsidRPr="000B168A" w:rsidRDefault="00E548EE" w:rsidP="003C5474">
    <w:pPr>
      <w:spacing w:after="720"/>
    </w:pPr>
    <w:r>
      <w:rPr>
        <w:noProof/>
        <w:lang w:val="en-US" w:eastAsia="ko-KR"/>
      </w:rPr>
      <w:drawing>
        <wp:anchor distT="0" distB="0" distL="114300" distR="114300" simplePos="0" relativeHeight="251666944" behindDoc="0" locked="0" layoutInCell="1" allowOverlap="1" wp14:anchorId="7A8326C8" wp14:editId="582A05CA">
          <wp:simplePos x="0" y="0"/>
          <wp:positionH relativeFrom="column">
            <wp:posOffset>16510</wp:posOffset>
          </wp:positionH>
          <wp:positionV relativeFrom="paragraph">
            <wp:posOffset>-291465</wp:posOffset>
          </wp:positionV>
          <wp:extent cx="1506855" cy="575945"/>
          <wp:effectExtent l="0" t="0" r="0" b="0"/>
          <wp:wrapNone/>
          <wp:docPr id="446412214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6412214" name="그림 4464122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6855" cy="575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002FB">
      <w:rPr>
        <w:noProof/>
        <w:lang w:val="en-US" w:eastAsia="ko-KR"/>
      </w:rPr>
      <w:drawing>
        <wp:anchor distT="0" distB="0" distL="114300" distR="114300" simplePos="0" relativeHeight="251654656" behindDoc="0" locked="0" layoutInCell="1" allowOverlap="1" wp14:anchorId="4451261D" wp14:editId="08F0B291">
          <wp:simplePos x="0" y="0"/>
          <wp:positionH relativeFrom="column">
            <wp:posOffset>-202565</wp:posOffset>
          </wp:positionH>
          <wp:positionV relativeFrom="paragraph">
            <wp:posOffset>436521</wp:posOffset>
          </wp:positionV>
          <wp:extent cx="6278880" cy="95250"/>
          <wp:effectExtent l="0" t="0" r="7620" b="0"/>
          <wp:wrapNone/>
          <wp:docPr id="24" name="Bild 34" descr="Balk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34" descr="Balk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8880" cy="95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E533F"/>
    <w:multiLevelType w:val="hybridMultilevel"/>
    <w:tmpl w:val="A9967E74"/>
    <w:lvl w:ilvl="0" w:tplc="DDCEB322">
      <w:start w:val="1"/>
      <w:numFmt w:val="decimal"/>
      <w:lvlText w:val="%1."/>
      <w:lvlJc w:val="left"/>
      <w:pPr>
        <w:ind w:left="705" w:hanging="375"/>
      </w:pPr>
    </w:lvl>
    <w:lvl w:ilvl="1" w:tplc="04090019">
      <w:start w:val="1"/>
      <w:numFmt w:val="lowerLetter"/>
      <w:lvlText w:val="%2."/>
      <w:lvlJc w:val="left"/>
      <w:pPr>
        <w:ind w:left="1410" w:hanging="360"/>
      </w:pPr>
    </w:lvl>
    <w:lvl w:ilvl="2" w:tplc="0409001B">
      <w:start w:val="1"/>
      <w:numFmt w:val="lowerRoman"/>
      <w:lvlText w:val="%3."/>
      <w:lvlJc w:val="right"/>
      <w:pPr>
        <w:ind w:left="2130" w:hanging="180"/>
      </w:pPr>
    </w:lvl>
    <w:lvl w:ilvl="3" w:tplc="0409000F">
      <w:start w:val="1"/>
      <w:numFmt w:val="decimal"/>
      <w:lvlText w:val="%4."/>
      <w:lvlJc w:val="left"/>
      <w:pPr>
        <w:ind w:left="2850" w:hanging="360"/>
      </w:pPr>
    </w:lvl>
    <w:lvl w:ilvl="4" w:tplc="04090019">
      <w:start w:val="1"/>
      <w:numFmt w:val="lowerLetter"/>
      <w:lvlText w:val="%5."/>
      <w:lvlJc w:val="left"/>
      <w:pPr>
        <w:ind w:left="3570" w:hanging="360"/>
      </w:pPr>
    </w:lvl>
    <w:lvl w:ilvl="5" w:tplc="0409001B">
      <w:start w:val="1"/>
      <w:numFmt w:val="lowerRoman"/>
      <w:lvlText w:val="%6."/>
      <w:lvlJc w:val="right"/>
      <w:pPr>
        <w:ind w:left="4290" w:hanging="180"/>
      </w:pPr>
    </w:lvl>
    <w:lvl w:ilvl="6" w:tplc="0409000F">
      <w:start w:val="1"/>
      <w:numFmt w:val="decimal"/>
      <w:lvlText w:val="%7."/>
      <w:lvlJc w:val="left"/>
      <w:pPr>
        <w:ind w:left="5010" w:hanging="360"/>
      </w:pPr>
    </w:lvl>
    <w:lvl w:ilvl="7" w:tplc="04090019">
      <w:start w:val="1"/>
      <w:numFmt w:val="lowerLetter"/>
      <w:lvlText w:val="%8."/>
      <w:lvlJc w:val="left"/>
      <w:pPr>
        <w:ind w:left="5730" w:hanging="360"/>
      </w:pPr>
    </w:lvl>
    <w:lvl w:ilvl="8" w:tplc="0409001B">
      <w:start w:val="1"/>
      <w:numFmt w:val="lowerRoman"/>
      <w:lvlText w:val="%9."/>
      <w:lvlJc w:val="right"/>
      <w:pPr>
        <w:ind w:left="6450" w:hanging="180"/>
      </w:pPr>
    </w:lvl>
  </w:abstractNum>
  <w:abstractNum w:abstractNumId="1" w15:restartNumberingAfterBreak="0">
    <w:nsid w:val="0934446A"/>
    <w:multiLevelType w:val="hybridMultilevel"/>
    <w:tmpl w:val="CB9E1FD0"/>
    <w:lvl w:ilvl="0" w:tplc="0409000F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0AC3182F"/>
    <w:multiLevelType w:val="hybridMultilevel"/>
    <w:tmpl w:val="1B84E6BE"/>
    <w:lvl w:ilvl="0" w:tplc="42AA04F2">
      <w:start w:val="3"/>
      <w:numFmt w:val="bullet"/>
      <w:lvlText w:val="※"/>
      <w:lvlJc w:val="left"/>
      <w:pPr>
        <w:ind w:left="54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3" w15:restartNumberingAfterBreak="0">
    <w:nsid w:val="0EA45717"/>
    <w:multiLevelType w:val="hybridMultilevel"/>
    <w:tmpl w:val="393E5284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89F29B26">
      <w:start w:val="1"/>
      <w:numFmt w:val="bullet"/>
      <w:lvlText w:val="º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0F055F26"/>
    <w:multiLevelType w:val="hybridMultilevel"/>
    <w:tmpl w:val="26F2902E"/>
    <w:lvl w:ilvl="0" w:tplc="0409000F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 w15:restartNumberingAfterBreak="0">
    <w:nsid w:val="137C225A"/>
    <w:multiLevelType w:val="hybridMultilevel"/>
    <w:tmpl w:val="36F6E2C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E247B61"/>
    <w:multiLevelType w:val="hybridMultilevel"/>
    <w:tmpl w:val="3A16D79A"/>
    <w:lvl w:ilvl="0" w:tplc="1674D07E">
      <w:start w:val="6"/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5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7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1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5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9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380" w:hanging="400"/>
      </w:pPr>
      <w:rPr>
        <w:rFonts w:ascii="Wingdings" w:hAnsi="Wingdings" w:hint="default"/>
      </w:rPr>
    </w:lvl>
  </w:abstractNum>
  <w:abstractNum w:abstractNumId="7" w15:restartNumberingAfterBreak="0">
    <w:nsid w:val="2349718E"/>
    <w:multiLevelType w:val="hybridMultilevel"/>
    <w:tmpl w:val="A3DA62FE"/>
    <w:lvl w:ilvl="0" w:tplc="1674D07E">
      <w:start w:val="6"/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5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7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1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5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9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380" w:hanging="400"/>
      </w:pPr>
      <w:rPr>
        <w:rFonts w:ascii="Wingdings" w:hAnsi="Wingdings" w:hint="default"/>
      </w:rPr>
    </w:lvl>
  </w:abstractNum>
  <w:abstractNum w:abstractNumId="8" w15:restartNumberingAfterBreak="0">
    <w:nsid w:val="28CE1815"/>
    <w:multiLevelType w:val="hybridMultilevel"/>
    <w:tmpl w:val="2EEC6D50"/>
    <w:lvl w:ilvl="0" w:tplc="F058F08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8C766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A23C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8A83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3A54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D47C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C23D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9A3F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0E1B4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FB6C49"/>
    <w:multiLevelType w:val="hybridMultilevel"/>
    <w:tmpl w:val="26F2902E"/>
    <w:lvl w:ilvl="0" w:tplc="0409000F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 w15:restartNumberingAfterBreak="0">
    <w:nsid w:val="2EC31C19"/>
    <w:multiLevelType w:val="hybridMultilevel"/>
    <w:tmpl w:val="1932193E"/>
    <w:lvl w:ilvl="0" w:tplc="1674D07E">
      <w:start w:val="6"/>
      <w:numFmt w:val="bullet"/>
      <w:lvlText w:val="-"/>
      <w:lvlJc w:val="left"/>
      <w:pPr>
        <w:ind w:left="98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abstractNum w:abstractNumId="11" w15:restartNumberingAfterBreak="0">
    <w:nsid w:val="379C21C4"/>
    <w:multiLevelType w:val="hybridMultilevel"/>
    <w:tmpl w:val="B2E46BAA"/>
    <w:lvl w:ilvl="0" w:tplc="DD7A206C">
      <w:start w:val="1"/>
      <w:numFmt w:val="decimal"/>
      <w:lvlText w:val="%1."/>
      <w:lvlJc w:val="left"/>
      <w:pPr>
        <w:ind w:left="7914" w:hanging="400"/>
      </w:pPr>
      <w:rPr>
        <w:rFonts w:hint="default"/>
        <w:b/>
        <w:bCs w:val="0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3F4A28E5"/>
    <w:multiLevelType w:val="hybridMultilevel"/>
    <w:tmpl w:val="CB9E1FD0"/>
    <w:lvl w:ilvl="0" w:tplc="0409000F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3" w15:restartNumberingAfterBreak="0">
    <w:nsid w:val="613B5D7F"/>
    <w:multiLevelType w:val="hybridMultilevel"/>
    <w:tmpl w:val="18ACC17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4EA3C6B"/>
    <w:multiLevelType w:val="hybridMultilevel"/>
    <w:tmpl w:val="49C09F9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C452DCA"/>
    <w:multiLevelType w:val="hybridMultilevel"/>
    <w:tmpl w:val="FF24C268"/>
    <w:lvl w:ilvl="0" w:tplc="B69057C8">
      <w:start w:val="6"/>
      <w:numFmt w:val="bullet"/>
      <w:lvlText w:val="-"/>
      <w:lvlJc w:val="left"/>
      <w:pPr>
        <w:ind w:left="98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num w:numId="1" w16cid:durableId="266353420">
    <w:abstractNumId w:val="3"/>
  </w:num>
  <w:num w:numId="2" w16cid:durableId="1333601162">
    <w:abstractNumId w:val="13"/>
  </w:num>
  <w:num w:numId="3" w16cid:durableId="538008951">
    <w:abstractNumId w:val="11"/>
  </w:num>
  <w:num w:numId="4" w16cid:durableId="1260025630">
    <w:abstractNumId w:val="5"/>
  </w:num>
  <w:num w:numId="5" w16cid:durableId="1823346250">
    <w:abstractNumId w:val="4"/>
  </w:num>
  <w:num w:numId="6" w16cid:durableId="638653062">
    <w:abstractNumId w:val="1"/>
  </w:num>
  <w:num w:numId="7" w16cid:durableId="477962016">
    <w:abstractNumId w:val="14"/>
  </w:num>
  <w:num w:numId="8" w16cid:durableId="1508716457">
    <w:abstractNumId w:val="12"/>
  </w:num>
  <w:num w:numId="9" w16cid:durableId="716050432">
    <w:abstractNumId w:val="9"/>
  </w:num>
  <w:num w:numId="10" w16cid:durableId="1928340927">
    <w:abstractNumId w:val="2"/>
  </w:num>
  <w:num w:numId="11" w16cid:durableId="2141529902">
    <w:abstractNumId w:val="15"/>
  </w:num>
  <w:num w:numId="12" w16cid:durableId="951403319">
    <w:abstractNumId w:val="10"/>
  </w:num>
  <w:num w:numId="13" w16cid:durableId="61031466">
    <w:abstractNumId w:val="7"/>
  </w:num>
  <w:num w:numId="14" w16cid:durableId="2103447553">
    <w:abstractNumId w:val="6"/>
  </w:num>
  <w:num w:numId="15" w16cid:durableId="1638955495">
    <w:abstractNumId w:val="8"/>
  </w:num>
  <w:num w:numId="16" w16cid:durableId="1225874524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9120368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63501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A9B"/>
    <w:rsid w:val="00000CEA"/>
    <w:rsid w:val="00004C12"/>
    <w:rsid w:val="0000528E"/>
    <w:rsid w:val="00005444"/>
    <w:rsid w:val="0001167C"/>
    <w:rsid w:val="00012FAB"/>
    <w:rsid w:val="00016BE1"/>
    <w:rsid w:val="00022BC3"/>
    <w:rsid w:val="00024812"/>
    <w:rsid w:val="00027743"/>
    <w:rsid w:val="00027A48"/>
    <w:rsid w:val="00030557"/>
    <w:rsid w:val="00033400"/>
    <w:rsid w:val="000340B1"/>
    <w:rsid w:val="0003628E"/>
    <w:rsid w:val="00037A15"/>
    <w:rsid w:val="00060BCD"/>
    <w:rsid w:val="00062064"/>
    <w:rsid w:val="000636AE"/>
    <w:rsid w:val="00066187"/>
    <w:rsid w:val="00070639"/>
    <w:rsid w:val="0007086F"/>
    <w:rsid w:val="000742EC"/>
    <w:rsid w:val="00074898"/>
    <w:rsid w:val="000807C9"/>
    <w:rsid w:val="00081976"/>
    <w:rsid w:val="00092131"/>
    <w:rsid w:val="00093E7E"/>
    <w:rsid w:val="000943BB"/>
    <w:rsid w:val="00094BE3"/>
    <w:rsid w:val="000A14A7"/>
    <w:rsid w:val="000A4082"/>
    <w:rsid w:val="000A45B8"/>
    <w:rsid w:val="000A5357"/>
    <w:rsid w:val="000A7EAF"/>
    <w:rsid w:val="000B138E"/>
    <w:rsid w:val="000B168A"/>
    <w:rsid w:val="000B1B6D"/>
    <w:rsid w:val="000B68E2"/>
    <w:rsid w:val="000C22AF"/>
    <w:rsid w:val="000C351D"/>
    <w:rsid w:val="000C4B10"/>
    <w:rsid w:val="000C5708"/>
    <w:rsid w:val="000D0FFB"/>
    <w:rsid w:val="000D67C4"/>
    <w:rsid w:val="000D79C6"/>
    <w:rsid w:val="000D7A25"/>
    <w:rsid w:val="000E4351"/>
    <w:rsid w:val="000E63B7"/>
    <w:rsid w:val="000E6A8C"/>
    <w:rsid w:val="000F1D50"/>
    <w:rsid w:val="000F4152"/>
    <w:rsid w:val="000F4F8E"/>
    <w:rsid w:val="00110B84"/>
    <w:rsid w:val="00114C10"/>
    <w:rsid w:val="00117005"/>
    <w:rsid w:val="001221E4"/>
    <w:rsid w:val="001229DB"/>
    <w:rsid w:val="001239BD"/>
    <w:rsid w:val="00130F4E"/>
    <w:rsid w:val="001328D3"/>
    <w:rsid w:val="0013385F"/>
    <w:rsid w:val="00134D52"/>
    <w:rsid w:val="00140B35"/>
    <w:rsid w:val="00146F21"/>
    <w:rsid w:val="00150982"/>
    <w:rsid w:val="00150A69"/>
    <w:rsid w:val="001514CD"/>
    <w:rsid w:val="001527E0"/>
    <w:rsid w:val="001530C9"/>
    <w:rsid w:val="001559E2"/>
    <w:rsid w:val="00156BA3"/>
    <w:rsid w:val="00160D0F"/>
    <w:rsid w:val="00163811"/>
    <w:rsid w:val="00165D28"/>
    <w:rsid w:val="001660F9"/>
    <w:rsid w:val="001664A0"/>
    <w:rsid w:val="00180F3C"/>
    <w:rsid w:val="00181547"/>
    <w:rsid w:val="00184027"/>
    <w:rsid w:val="001864BF"/>
    <w:rsid w:val="00187454"/>
    <w:rsid w:val="00197A4A"/>
    <w:rsid w:val="001A3463"/>
    <w:rsid w:val="001A4469"/>
    <w:rsid w:val="001B09B2"/>
    <w:rsid w:val="001B7CB7"/>
    <w:rsid w:val="001C43DD"/>
    <w:rsid w:val="001C579D"/>
    <w:rsid w:val="001D1433"/>
    <w:rsid w:val="001D3C30"/>
    <w:rsid w:val="001D64A2"/>
    <w:rsid w:val="001D7A23"/>
    <w:rsid w:val="001E08C9"/>
    <w:rsid w:val="001E0C5F"/>
    <w:rsid w:val="001E31A5"/>
    <w:rsid w:val="001E3F60"/>
    <w:rsid w:val="001E7374"/>
    <w:rsid w:val="001F1411"/>
    <w:rsid w:val="001F2651"/>
    <w:rsid w:val="001F2AFF"/>
    <w:rsid w:val="00202290"/>
    <w:rsid w:val="00203151"/>
    <w:rsid w:val="00204B5E"/>
    <w:rsid w:val="002055EE"/>
    <w:rsid w:val="0021175A"/>
    <w:rsid w:val="00211816"/>
    <w:rsid w:val="00212DF8"/>
    <w:rsid w:val="00213999"/>
    <w:rsid w:val="00213D1F"/>
    <w:rsid w:val="00221C3D"/>
    <w:rsid w:val="0023483A"/>
    <w:rsid w:val="00257574"/>
    <w:rsid w:val="002576C8"/>
    <w:rsid w:val="00260EE2"/>
    <w:rsid w:val="002612A0"/>
    <w:rsid w:val="002637A4"/>
    <w:rsid w:val="002659F2"/>
    <w:rsid w:val="0026754F"/>
    <w:rsid w:val="002716B7"/>
    <w:rsid w:val="00273DBF"/>
    <w:rsid w:val="00275609"/>
    <w:rsid w:val="00275D5F"/>
    <w:rsid w:val="00276B8A"/>
    <w:rsid w:val="00292659"/>
    <w:rsid w:val="0029286A"/>
    <w:rsid w:val="0029504C"/>
    <w:rsid w:val="002A251E"/>
    <w:rsid w:val="002A7A15"/>
    <w:rsid w:val="002B00E2"/>
    <w:rsid w:val="002B04D0"/>
    <w:rsid w:val="002B1229"/>
    <w:rsid w:val="002B4A1A"/>
    <w:rsid w:val="002B686B"/>
    <w:rsid w:val="002C460B"/>
    <w:rsid w:val="002C502B"/>
    <w:rsid w:val="002D11E0"/>
    <w:rsid w:val="002D4312"/>
    <w:rsid w:val="002E1784"/>
    <w:rsid w:val="002E3931"/>
    <w:rsid w:val="002E4628"/>
    <w:rsid w:val="002E6BEF"/>
    <w:rsid w:val="002F2884"/>
    <w:rsid w:val="002F3A41"/>
    <w:rsid w:val="002F71D7"/>
    <w:rsid w:val="00304315"/>
    <w:rsid w:val="003127F1"/>
    <w:rsid w:val="003179F6"/>
    <w:rsid w:val="00327C2F"/>
    <w:rsid w:val="00333591"/>
    <w:rsid w:val="0033404C"/>
    <w:rsid w:val="00336007"/>
    <w:rsid w:val="00336EEB"/>
    <w:rsid w:val="00337989"/>
    <w:rsid w:val="00337C8E"/>
    <w:rsid w:val="003447B9"/>
    <w:rsid w:val="00344D8B"/>
    <w:rsid w:val="003467B3"/>
    <w:rsid w:val="003506CB"/>
    <w:rsid w:val="00352426"/>
    <w:rsid w:val="00355B98"/>
    <w:rsid w:val="00356499"/>
    <w:rsid w:val="003631D2"/>
    <w:rsid w:val="003721C9"/>
    <w:rsid w:val="0037434E"/>
    <w:rsid w:val="00376FA6"/>
    <w:rsid w:val="003837E1"/>
    <w:rsid w:val="00392CAE"/>
    <w:rsid w:val="00395A47"/>
    <w:rsid w:val="00395D4E"/>
    <w:rsid w:val="003A18E7"/>
    <w:rsid w:val="003A28E3"/>
    <w:rsid w:val="003A6B44"/>
    <w:rsid w:val="003B097A"/>
    <w:rsid w:val="003B36DF"/>
    <w:rsid w:val="003B4690"/>
    <w:rsid w:val="003B7CBA"/>
    <w:rsid w:val="003C3031"/>
    <w:rsid w:val="003C5474"/>
    <w:rsid w:val="003D183C"/>
    <w:rsid w:val="003D25D2"/>
    <w:rsid w:val="003D4DDE"/>
    <w:rsid w:val="003E5C5D"/>
    <w:rsid w:val="003E5F09"/>
    <w:rsid w:val="00402E03"/>
    <w:rsid w:val="004038DA"/>
    <w:rsid w:val="00404B4E"/>
    <w:rsid w:val="00404BBC"/>
    <w:rsid w:val="004068F9"/>
    <w:rsid w:val="00411E7C"/>
    <w:rsid w:val="0041249B"/>
    <w:rsid w:val="00412D3D"/>
    <w:rsid w:val="004215A3"/>
    <w:rsid w:val="004218E5"/>
    <w:rsid w:val="00422DE9"/>
    <w:rsid w:val="00424481"/>
    <w:rsid w:val="0042450D"/>
    <w:rsid w:val="00424CEF"/>
    <w:rsid w:val="0043079F"/>
    <w:rsid w:val="0043104C"/>
    <w:rsid w:val="00433387"/>
    <w:rsid w:val="00437A37"/>
    <w:rsid w:val="004408B4"/>
    <w:rsid w:val="00445908"/>
    <w:rsid w:val="00447F0F"/>
    <w:rsid w:val="00450FC0"/>
    <w:rsid w:val="004525D4"/>
    <w:rsid w:val="00456AC3"/>
    <w:rsid w:val="00461E23"/>
    <w:rsid w:val="00463309"/>
    <w:rsid w:val="00470EFF"/>
    <w:rsid w:val="0047571B"/>
    <w:rsid w:val="00482FD3"/>
    <w:rsid w:val="00484903"/>
    <w:rsid w:val="00486E5C"/>
    <w:rsid w:val="00493A6F"/>
    <w:rsid w:val="004972D6"/>
    <w:rsid w:val="004A497F"/>
    <w:rsid w:val="004C018A"/>
    <w:rsid w:val="004C0B23"/>
    <w:rsid w:val="004C2852"/>
    <w:rsid w:val="004C29DA"/>
    <w:rsid w:val="004C2CB6"/>
    <w:rsid w:val="004C4FF0"/>
    <w:rsid w:val="004D5DAA"/>
    <w:rsid w:val="004E278C"/>
    <w:rsid w:val="004E74EE"/>
    <w:rsid w:val="004E76B1"/>
    <w:rsid w:val="004F0D6A"/>
    <w:rsid w:val="004F5A6E"/>
    <w:rsid w:val="004F6081"/>
    <w:rsid w:val="005007FF"/>
    <w:rsid w:val="0050323C"/>
    <w:rsid w:val="00503720"/>
    <w:rsid w:val="0050777A"/>
    <w:rsid w:val="00507C8B"/>
    <w:rsid w:val="00510654"/>
    <w:rsid w:val="0051108A"/>
    <w:rsid w:val="005124B8"/>
    <w:rsid w:val="0051475E"/>
    <w:rsid w:val="00514996"/>
    <w:rsid w:val="0052496B"/>
    <w:rsid w:val="005249DF"/>
    <w:rsid w:val="00531603"/>
    <w:rsid w:val="0053480C"/>
    <w:rsid w:val="00540139"/>
    <w:rsid w:val="00545A3F"/>
    <w:rsid w:val="00546D5D"/>
    <w:rsid w:val="0055456D"/>
    <w:rsid w:val="00556A94"/>
    <w:rsid w:val="005617DF"/>
    <w:rsid w:val="005632C2"/>
    <w:rsid w:val="005647B9"/>
    <w:rsid w:val="00565E5F"/>
    <w:rsid w:val="00566AF1"/>
    <w:rsid w:val="00566BC6"/>
    <w:rsid w:val="00570671"/>
    <w:rsid w:val="0057528C"/>
    <w:rsid w:val="00575624"/>
    <w:rsid w:val="005756A3"/>
    <w:rsid w:val="005767DA"/>
    <w:rsid w:val="005825AD"/>
    <w:rsid w:val="00583B2A"/>
    <w:rsid w:val="00584F03"/>
    <w:rsid w:val="00585165"/>
    <w:rsid w:val="005869F8"/>
    <w:rsid w:val="00590144"/>
    <w:rsid w:val="00590244"/>
    <w:rsid w:val="005936EA"/>
    <w:rsid w:val="00597535"/>
    <w:rsid w:val="0059756F"/>
    <w:rsid w:val="005A0EDE"/>
    <w:rsid w:val="005A79B4"/>
    <w:rsid w:val="005B3943"/>
    <w:rsid w:val="005B4ABC"/>
    <w:rsid w:val="005C0A64"/>
    <w:rsid w:val="005C6A64"/>
    <w:rsid w:val="005D1633"/>
    <w:rsid w:val="005D1694"/>
    <w:rsid w:val="005D19F9"/>
    <w:rsid w:val="005D211C"/>
    <w:rsid w:val="005D251D"/>
    <w:rsid w:val="005D4739"/>
    <w:rsid w:val="005D63D0"/>
    <w:rsid w:val="005D6891"/>
    <w:rsid w:val="005D7551"/>
    <w:rsid w:val="005D7D50"/>
    <w:rsid w:val="005E6C82"/>
    <w:rsid w:val="005E7020"/>
    <w:rsid w:val="005F3807"/>
    <w:rsid w:val="005F624E"/>
    <w:rsid w:val="005F785F"/>
    <w:rsid w:val="005F7D99"/>
    <w:rsid w:val="006002FB"/>
    <w:rsid w:val="00602326"/>
    <w:rsid w:val="00620FA6"/>
    <w:rsid w:val="00625C39"/>
    <w:rsid w:val="0063320D"/>
    <w:rsid w:val="00641638"/>
    <w:rsid w:val="00643E8E"/>
    <w:rsid w:val="00644043"/>
    <w:rsid w:val="006537E3"/>
    <w:rsid w:val="0065423F"/>
    <w:rsid w:val="00662145"/>
    <w:rsid w:val="00662B32"/>
    <w:rsid w:val="006651E5"/>
    <w:rsid w:val="006673D5"/>
    <w:rsid w:val="00671093"/>
    <w:rsid w:val="00672052"/>
    <w:rsid w:val="00672DC6"/>
    <w:rsid w:val="006732BB"/>
    <w:rsid w:val="0067510F"/>
    <w:rsid w:val="0067742B"/>
    <w:rsid w:val="00677600"/>
    <w:rsid w:val="0068079C"/>
    <w:rsid w:val="0068126E"/>
    <w:rsid w:val="00681301"/>
    <w:rsid w:val="00684699"/>
    <w:rsid w:val="00692E69"/>
    <w:rsid w:val="006A0C49"/>
    <w:rsid w:val="006A3090"/>
    <w:rsid w:val="006A70BE"/>
    <w:rsid w:val="006B02FA"/>
    <w:rsid w:val="006B04E3"/>
    <w:rsid w:val="006B664C"/>
    <w:rsid w:val="006C5645"/>
    <w:rsid w:val="006C75C6"/>
    <w:rsid w:val="006C7A7F"/>
    <w:rsid w:val="006C7B4D"/>
    <w:rsid w:val="006D489F"/>
    <w:rsid w:val="006D59DB"/>
    <w:rsid w:val="006E12A3"/>
    <w:rsid w:val="006E2471"/>
    <w:rsid w:val="006E4C6D"/>
    <w:rsid w:val="006F1560"/>
    <w:rsid w:val="006F18AC"/>
    <w:rsid w:val="006F3381"/>
    <w:rsid w:val="006F4A3F"/>
    <w:rsid w:val="00700F91"/>
    <w:rsid w:val="00701F3A"/>
    <w:rsid w:val="00707180"/>
    <w:rsid w:val="007078A1"/>
    <w:rsid w:val="00711A1D"/>
    <w:rsid w:val="00715F97"/>
    <w:rsid w:val="00717B7B"/>
    <w:rsid w:val="00717D65"/>
    <w:rsid w:val="00725B72"/>
    <w:rsid w:val="00727C1F"/>
    <w:rsid w:val="00731273"/>
    <w:rsid w:val="00731597"/>
    <w:rsid w:val="00733859"/>
    <w:rsid w:val="007361EB"/>
    <w:rsid w:val="007361FC"/>
    <w:rsid w:val="00740A9B"/>
    <w:rsid w:val="0074263F"/>
    <w:rsid w:val="00750190"/>
    <w:rsid w:val="007572B0"/>
    <w:rsid w:val="00767081"/>
    <w:rsid w:val="00767A66"/>
    <w:rsid w:val="0077000F"/>
    <w:rsid w:val="00771BC3"/>
    <w:rsid w:val="0077284D"/>
    <w:rsid w:val="00783372"/>
    <w:rsid w:val="007866A5"/>
    <w:rsid w:val="00787A36"/>
    <w:rsid w:val="00787EB0"/>
    <w:rsid w:val="007925B3"/>
    <w:rsid w:val="0079317C"/>
    <w:rsid w:val="00797FF5"/>
    <w:rsid w:val="007A54C1"/>
    <w:rsid w:val="007A7AF7"/>
    <w:rsid w:val="007B0703"/>
    <w:rsid w:val="007B2B73"/>
    <w:rsid w:val="007B5EB1"/>
    <w:rsid w:val="007C3C0F"/>
    <w:rsid w:val="007C7B61"/>
    <w:rsid w:val="007D0281"/>
    <w:rsid w:val="007D6D99"/>
    <w:rsid w:val="007E5B57"/>
    <w:rsid w:val="007F48FB"/>
    <w:rsid w:val="007F5EDB"/>
    <w:rsid w:val="007F68B6"/>
    <w:rsid w:val="00810D46"/>
    <w:rsid w:val="008119FB"/>
    <w:rsid w:val="008138C2"/>
    <w:rsid w:val="008151A0"/>
    <w:rsid w:val="008208D1"/>
    <w:rsid w:val="0082170D"/>
    <w:rsid w:val="00822B98"/>
    <w:rsid w:val="0082576D"/>
    <w:rsid w:val="00825DCB"/>
    <w:rsid w:val="008273EF"/>
    <w:rsid w:val="008350F5"/>
    <w:rsid w:val="00836994"/>
    <w:rsid w:val="00837B76"/>
    <w:rsid w:val="00840F3F"/>
    <w:rsid w:val="00841CE1"/>
    <w:rsid w:val="0084253F"/>
    <w:rsid w:val="00842584"/>
    <w:rsid w:val="00842FD9"/>
    <w:rsid w:val="00853254"/>
    <w:rsid w:val="008537C0"/>
    <w:rsid w:val="008603CD"/>
    <w:rsid w:val="0086160C"/>
    <w:rsid w:val="008636AA"/>
    <w:rsid w:val="00863DD3"/>
    <w:rsid w:val="008653F1"/>
    <w:rsid w:val="00866291"/>
    <w:rsid w:val="008670E7"/>
    <w:rsid w:val="00870398"/>
    <w:rsid w:val="00871EA5"/>
    <w:rsid w:val="008736D4"/>
    <w:rsid w:val="00873705"/>
    <w:rsid w:val="0087686B"/>
    <w:rsid w:val="008807DD"/>
    <w:rsid w:val="008808C4"/>
    <w:rsid w:val="008814ED"/>
    <w:rsid w:val="00881CEC"/>
    <w:rsid w:val="008848B6"/>
    <w:rsid w:val="008865C1"/>
    <w:rsid w:val="00887816"/>
    <w:rsid w:val="008A0328"/>
    <w:rsid w:val="008A08F9"/>
    <w:rsid w:val="008A5000"/>
    <w:rsid w:val="008B25D0"/>
    <w:rsid w:val="008B6F4E"/>
    <w:rsid w:val="008C0C57"/>
    <w:rsid w:val="008C5052"/>
    <w:rsid w:val="008C6D11"/>
    <w:rsid w:val="008D26F9"/>
    <w:rsid w:val="008D4E4C"/>
    <w:rsid w:val="008D65EF"/>
    <w:rsid w:val="008F05DA"/>
    <w:rsid w:val="0090121B"/>
    <w:rsid w:val="00910826"/>
    <w:rsid w:val="00911405"/>
    <w:rsid w:val="0091245B"/>
    <w:rsid w:val="00912EF1"/>
    <w:rsid w:val="00921382"/>
    <w:rsid w:val="00923BBD"/>
    <w:rsid w:val="00930050"/>
    <w:rsid w:val="00932C07"/>
    <w:rsid w:val="00940742"/>
    <w:rsid w:val="00945C78"/>
    <w:rsid w:val="00953616"/>
    <w:rsid w:val="00953BDF"/>
    <w:rsid w:val="00955D75"/>
    <w:rsid w:val="009574F2"/>
    <w:rsid w:val="00960BEE"/>
    <w:rsid w:val="0096155A"/>
    <w:rsid w:val="009729BF"/>
    <w:rsid w:val="009732BE"/>
    <w:rsid w:val="00974694"/>
    <w:rsid w:val="00974BA1"/>
    <w:rsid w:val="009776C7"/>
    <w:rsid w:val="00983B96"/>
    <w:rsid w:val="0098420B"/>
    <w:rsid w:val="009849FC"/>
    <w:rsid w:val="00990166"/>
    <w:rsid w:val="009921D3"/>
    <w:rsid w:val="00992D8D"/>
    <w:rsid w:val="00997419"/>
    <w:rsid w:val="00997743"/>
    <w:rsid w:val="009A2820"/>
    <w:rsid w:val="009A631F"/>
    <w:rsid w:val="009B1343"/>
    <w:rsid w:val="009B164D"/>
    <w:rsid w:val="009B3352"/>
    <w:rsid w:val="009C4CF9"/>
    <w:rsid w:val="009C68E9"/>
    <w:rsid w:val="009C77D8"/>
    <w:rsid w:val="009D01FA"/>
    <w:rsid w:val="009D0B17"/>
    <w:rsid w:val="009D2026"/>
    <w:rsid w:val="009E1AA6"/>
    <w:rsid w:val="009E1D81"/>
    <w:rsid w:val="009E30C8"/>
    <w:rsid w:val="009E374D"/>
    <w:rsid w:val="009E739A"/>
    <w:rsid w:val="009E7C77"/>
    <w:rsid w:val="009F22AE"/>
    <w:rsid w:val="009F453E"/>
    <w:rsid w:val="009F4C9E"/>
    <w:rsid w:val="00A01C30"/>
    <w:rsid w:val="00A01FB6"/>
    <w:rsid w:val="00A0405A"/>
    <w:rsid w:val="00A076FF"/>
    <w:rsid w:val="00A13C21"/>
    <w:rsid w:val="00A166E3"/>
    <w:rsid w:val="00A16F7D"/>
    <w:rsid w:val="00A22BA8"/>
    <w:rsid w:val="00A239BB"/>
    <w:rsid w:val="00A31978"/>
    <w:rsid w:val="00A333B9"/>
    <w:rsid w:val="00A3531B"/>
    <w:rsid w:val="00A361CD"/>
    <w:rsid w:val="00A41161"/>
    <w:rsid w:val="00A43347"/>
    <w:rsid w:val="00A46245"/>
    <w:rsid w:val="00A47EAF"/>
    <w:rsid w:val="00A50260"/>
    <w:rsid w:val="00A50685"/>
    <w:rsid w:val="00A549E0"/>
    <w:rsid w:val="00A607A4"/>
    <w:rsid w:val="00A71523"/>
    <w:rsid w:val="00A75FF0"/>
    <w:rsid w:val="00A854F1"/>
    <w:rsid w:val="00A923D8"/>
    <w:rsid w:val="00A9346C"/>
    <w:rsid w:val="00A94D98"/>
    <w:rsid w:val="00A97C21"/>
    <w:rsid w:val="00AA4AEB"/>
    <w:rsid w:val="00AA7582"/>
    <w:rsid w:val="00AA7C66"/>
    <w:rsid w:val="00AB5734"/>
    <w:rsid w:val="00AD5E5B"/>
    <w:rsid w:val="00AD62B5"/>
    <w:rsid w:val="00AE05FC"/>
    <w:rsid w:val="00AE3C85"/>
    <w:rsid w:val="00AE652A"/>
    <w:rsid w:val="00AF127C"/>
    <w:rsid w:val="00AF516B"/>
    <w:rsid w:val="00B016B6"/>
    <w:rsid w:val="00B02837"/>
    <w:rsid w:val="00B042B3"/>
    <w:rsid w:val="00B07C5D"/>
    <w:rsid w:val="00B14A7E"/>
    <w:rsid w:val="00B175C1"/>
    <w:rsid w:val="00B17FCF"/>
    <w:rsid w:val="00B2000E"/>
    <w:rsid w:val="00B26B4C"/>
    <w:rsid w:val="00B26F5A"/>
    <w:rsid w:val="00B31774"/>
    <w:rsid w:val="00B37F41"/>
    <w:rsid w:val="00B41964"/>
    <w:rsid w:val="00B440BA"/>
    <w:rsid w:val="00B4622C"/>
    <w:rsid w:val="00B46557"/>
    <w:rsid w:val="00B510C3"/>
    <w:rsid w:val="00B52B02"/>
    <w:rsid w:val="00B52FB9"/>
    <w:rsid w:val="00B57F39"/>
    <w:rsid w:val="00B63123"/>
    <w:rsid w:val="00B63707"/>
    <w:rsid w:val="00B66ACD"/>
    <w:rsid w:val="00B67187"/>
    <w:rsid w:val="00B72EEB"/>
    <w:rsid w:val="00B73A12"/>
    <w:rsid w:val="00B83084"/>
    <w:rsid w:val="00B836A2"/>
    <w:rsid w:val="00B86DB8"/>
    <w:rsid w:val="00B87FDF"/>
    <w:rsid w:val="00B97825"/>
    <w:rsid w:val="00BA1653"/>
    <w:rsid w:val="00BA3160"/>
    <w:rsid w:val="00BB07EF"/>
    <w:rsid w:val="00BB2026"/>
    <w:rsid w:val="00BB3D91"/>
    <w:rsid w:val="00BB3DB0"/>
    <w:rsid w:val="00BC0A2E"/>
    <w:rsid w:val="00BC303A"/>
    <w:rsid w:val="00BD26A5"/>
    <w:rsid w:val="00BD66C4"/>
    <w:rsid w:val="00BD7956"/>
    <w:rsid w:val="00BD7F51"/>
    <w:rsid w:val="00BE056D"/>
    <w:rsid w:val="00BE1DDF"/>
    <w:rsid w:val="00BE2E57"/>
    <w:rsid w:val="00BE2F4E"/>
    <w:rsid w:val="00BF1C8E"/>
    <w:rsid w:val="00BF2C45"/>
    <w:rsid w:val="00BF3A58"/>
    <w:rsid w:val="00BF75C2"/>
    <w:rsid w:val="00BF75C3"/>
    <w:rsid w:val="00C00010"/>
    <w:rsid w:val="00C02B85"/>
    <w:rsid w:val="00C04759"/>
    <w:rsid w:val="00C1076E"/>
    <w:rsid w:val="00C108AA"/>
    <w:rsid w:val="00C13244"/>
    <w:rsid w:val="00C20F40"/>
    <w:rsid w:val="00C22210"/>
    <w:rsid w:val="00C2784D"/>
    <w:rsid w:val="00C27915"/>
    <w:rsid w:val="00C33854"/>
    <w:rsid w:val="00C36F15"/>
    <w:rsid w:val="00C40426"/>
    <w:rsid w:val="00C44A3D"/>
    <w:rsid w:val="00C509D2"/>
    <w:rsid w:val="00C50F3B"/>
    <w:rsid w:val="00C51C59"/>
    <w:rsid w:val="00C547D4"/>
    <w:rsid w:val="00C56D34"/>
    <w:rsid w:val="00C60079"/>
    <w:rsid w:val="00C613AB"/>
    <w:rsid w:val="00C658B5"/>
    <w:rsid w:val="00C72726"/>
    <w:rsid w:val="00C7288D"/>
    <w:rsid w:val="00C72D06"/>
    <w:rsid w:val="00C736EF"/>
    <w:rsid w:val="00C73A60"/>
    <w:rsid w:val="00C743EE"/>
    <w:rsid w:val="00C807A2"/>
    <w:rsid w:val="00C837FB"/>
    <w:rsid w:val="00C874F3"/>
    <w:rsid w:val="00C927EC"/>
    <w:rsid w:val="00C95EC3"/>
    <w:rsid w:val="00CA47FF"/>
    <w:rsid w:val="00CA5BDF"/>
    <w:rsid w:val="00CB25CC"/>
    <w:rsid w:val="00CB724D"/>
    <w:rsid w:val="00CC51A7"/>
    <w:rsid w:val="00CC5891"/>
    <w:rsid w:val="00CC708C"/>
    <w:rsid w:val="00CC7580"/>
    <w:rsid w:val="00CD266A"/>
    <w:rsid w:val="00CD39AB"/>
    <w:rsid w:val="00CD5484"/>
    <w:rsid w:val="00CD5D97"/>
    <w:rsid w:val="00CD7D18"/>
    <w:rsid w:val="00CE34DF"/>
    <w:rsid w:val="00CE793D"/>
    <w:rsid w:val="00CE7D6D"/>
    <w:rsid w:val="00CF2AB7"/>
    <w:rsid w:val="00CF59E7"/>
    <w:rsid w:val="00CF76F2"/>
    <w:rsid w:val="00CF7E52"/>
    <w:rsid w:val="00D06183"/>
    <w:rsid w:val="00D063C3"/>
    <w:rsid w:val="00D06A52"/>
    <w:rsid w:val="00D06D39"/>
    <w:rsid w:val="00D07A60"/>
    <w:rsid w:val="00D12375"/>
    <w:rsid w:val="00D1345E"/>
    <w:rsid w:val="00D20348"/>
    <w:rsid w:val="00D27C97"/>
    <w:rsid w:val="00D34F0C"/>
    <w:rsid w:val="00D433B5"/>
    <w:rsid w:val="00D50161"/>
    <w:rsid w:val="00D50C58"/>
    <w:rsid w:val="00D5213D"/>
    <w:rsid w:val="00D53AD0"/>
    <w:rsid w:val="00D56F5A"/>
    <w:rsid w:val="00D57D28"/>
    <w:rsid w:val="00D617F3"/>
    <w:rsid w:val="00D62133"/>
    <w:rsid w:val="00D64AF2"/>
    <w:rsid w:val="00D65CDE"/>
    <w:rsid w:val="00D678EF"/>
    <w:rsid w:val="00D67E4C"/>
    <w:rsid w:val="00D738C2"/>
    <w:rsid w:val="00D74A6F"/>
    <w:rsid w:val="00D74AF4"/>
    <w:rsid w:val="00D75F9F"/>
    <w:rsid w:val="00D84C09"/>
    <w:rsid w:val="00D909F4"/>
    <w:rsid w:val="00D9297E"/>
    <w:rsid w:val="00D949A3"/>
    <w:rsid w:val="00DA41D9"/>
    <w:rsid w:val="00DA45A4"/>
    <w:rsid w:val="00DA56E3"/>
    <w:rsid w:val="00DA5922"/>
    <w:rsid w:val="00DB3915"/>
    <w:rsid w:val="00DB70F8"/>
    <w:rsid w:val="00DB7FBE"/>
    <w:rsid w:val="00DC0D6A"/>
    <w:rsid w:val="00DC364B"/>
    <w:rsid w:val="00DD01FD"/>
    <w:rsid w:val="00DD178B"/>
    <w:rsid w:val="00DD1BFA"/>
    <w:rsid w:val="00DD3CF3"/>
    <w:rsid w:val="00DE2B7E"/>
    <w:rsid w:val="00DE3201"/>
    <w:rsid w:val="00DE5917"/>
    <w:rsid w:val="00DF393C"/>
    <w:rsid w:val="00DF49E7"/>
    <w:rsid w:val="00DF594F"/>
    <w:rsid w:val="00DF64D7"/>
    <w:rsid w:val="00E01A67"/>
    <w:rsid w:val="00E0393A"/>
    <w:rsid w:val="00E12FFC"/>
    <w:rsid w:val="00E14DD0"/>
    <w:rsid w:val="00E15F3E"/>
    <w:rsid w:val="00E1643B"/>
    <w:rsid w:val="00E23B46"/>
    <w:rsid w:val="00E30EE8"/>
    <w:rsid w:val="00E324FC"/>
    <w:rsid w:val="00E33769"/>
    <w:rsid w:val="00E35BF2"/>
    <w:rsid w:val="00E408A5"/>
    <w:rsid w:val="00E43AF6"/>
    <w:rsid w:val="00E5295C"/>
    <w:rsid w:val="00E548EE"/>
    <w:rsid w:val="00E54D0C"/>
    <w:rsid w:val="00E55FCD"/>
    <w:rsid w:val="00E56872"/>
    <w:rsid w:val="00E56CB6"/>
    <w:rsid w:val="00E61C50"/>
    <w:rsid w:val="00E632D7"/>
    <w:rsid w:val="00E645CA"/>
    <w:rsid w:val="00E70D90"/>
    <w:rsid w:val="00E72D3E"/>
    <w:rsid w:val="00E7388F"/>
    <w:rsid w:val="00E74E99"/>
    <w:rsid w:val="00E76055"/>
    <w:rsid w:val="00E77EBC"/>
    <w:rsid w:val="00E8416C"/>
    <w:rsid w:val="00E90EFF"/>
    <w:rsid w:val="00E94246"/>
    <w:rsid w:val="00E95BFB"/>
    <w:rsid w:val="00EA64C0"/>
    <w:rsid w:val="00EB1751"/>
    <w:rsid w:val="00EB4B58"/>
    <w:rsid w:val="00EB5640"/>
    <w:rsid w:val="00EC031B"/>
    <w:rsid w:val="00EC2261"/>
    <w:rsid w:val="00EC40DC"/>
    <w:rsid w:val="00EC5909"/>
    <w:rsid w:val="00EC600B"/>
    <w:rsid w:val="00EC6221"/>
    <w:rsid w:val="00ED4550"/>
    <w:rsid w:val="00EE552C"/>
    <w:rsid w:val="00EF1E99"/>
    <w:rsid w:val="00EF338C"/>
    <w:rsid w:val="00EF7C1B"/>
    <w:rsid w:val="00EF7EBB"/>
    <w:rsid w:val="00F238E8"/>
    <w:rsid w:val="00F2771B"/>
    <w:rsid w:val="00F3019C"/>
    <w:rsid w:val="00F3062C"/>
    <w:rsid w:val="00F317F2"/>
    <w:rsid w:val="00F33AB1"/>
    <w:rsid w:val="00F35188"/>
    <w:rsid w:val="00F3579D"/>
    <w:rsid w:val="00F364BB"/>
    <w:rsid w:val="00F40B54"/>
    <w:rsid w:val="00F4159C"/>
    <w:rsid w:val="00F41721"/>
    <w:rsid w:val="00F41794"/>
    <w:rsid w:val="00F43FF9"/>
    <w:rsid w:val="00F44918"/>
    <w:rsid w:val="00F46210"/>
    <w:rsid w:val="00F46C16"/>
    <w:rsid w:val="00F50682"/>
    <w:rsid w:val="00F5239A"/>
    <w:rsid w:val="00F55B06"/>
    <w:rsid w:val="00F56BE3"/>
    <w:rsid w:val="00F621B2"/>
    <w:rsid w:val="00F63FE6"/>
    <w:rsid w:val="00F6627F"/>
    <w:rsid w:val="00F70746"/>
    <w:rsid w:val="00F76131"/>
    <w:rsid w:val="00F76881"/>
    <w:rsid w:val="00F77592"/>
    <w:rsid w:val="00F804A1"/>
    <w:rsid w:val="00F8092B"/>
    <w:rsid w:val="00F82B37"/>
    <w:rsid w:val="00F878BA"/>
    <w:rsid w:val="00F932BE"/>
    <w:rsid w:val="00F97A14"/>
    <w:rsid w:val="00FA3276"/>
    <w:rsid w:val="00FA35E4"/>
    <w:rsid w:val="00FA7A12"/>
    <w:rsid w:val="00FB152A"/>
    <w:rsid w:val="00FB32DA"/>
    <w:rsid w:val="00FB342E"/>
    <w:rsid w:val="00FB3A3D"/>
    <w:rsid w:val="00FB4D1D"/>
    <w:rsid w:val="00FB56FA"/>
    <w:rsid w:val="00FB6797"/>
    <w:rsid w:val="00FC3279"/>
    <w:rsid w:val="00FC5378"/>
    <w:rsid w:val="00FC7276"/>
    <w:rsid w:val="00FD3558"/>
    <w:rsid w:val="00FD4B2F"/>
    <w:rsid w:val="00FD560B"/>
    <w:rsid w:val="00FD5CF0"/>
    <w:rsid w:val="00FE29FB"/>
    <w:rsid w:val="00FE58D3"/>
    <w:rsid w:val="00FE66B0"/>
    <w:rsid w:val="00FF3878"/>
    <w:rsid w:val="00FF732F"/>
    <w:rsid w:val="00FF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892FAC"/>
  <w15:chartTrackingRefBased/>
  <w15:docId w15:val="{21ACFC4F-F4C9-4CAD-8AF0-3E53DC710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semiHidden/>
    <w:qFormat/>
    <w:rsid w:val="000D79C6"/>
    <w:pPr>
      <w:spacing w:after="200" w:line="276" w:lineRule="auto"/>
      <w:ind w:right="-57"/>
      <w:jc w:val="both"/>
    </w:pPr>
    <w:rPr>
      <w:rFonts w:ascii="Helvetica" w:hAnsi="Helvetica"/>
      <w:sz w:val="22"/>
      <w:szCs w:val="22"/>
      <w:lang w:val="de-DE" w:eastAsia="en-US"/>
    </w:rPr>
  </w:style>
  <w:style w:type="paragraph" w:styleId="1">
    <w:name w:val="heading 1"/>
    <w:basedOn w:val="a"/>
    <w:next w:val="a"/>
    <w:link w:val="1Char"/>
    <w:uiPriority w:val="9"/>
    <w:semiHidden/>
    <w:rsid w:val="00871EA5"/>
    <w:pPr>
      <w:spacing w:after="0"/>
      <w:jc w:val="left"/>
      <w:outlineLvl w:val="0"/>
    </w:pPr>
    <w:rPr>
      <w:rFonts w:cs="Arial"/>
      <w:b/>
    </w:rPr>
  </w:style>
  <w:style w:type="paragraph" w:styleId="2">
    <w:name w:val="heading 2"/>
    <w:basedOn w:val="a"/>
    <w:next w:val="a"/>
    <w:link w:val="2Char"/>
    <w:uiPriority w:val="9"/>
    <w:semiHidden/>
    <w:rsid w:val="00AE3C8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75609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uiPriority w:val="9"/>
    <w:semiHidden/>
    <w:rsid w:val="00871EA5"/>
    <w:rPr>
      <w:rFonts w:ascii="Helvetica" w:hAnsi="Helvetica" w:cs="Arial"/>
      <w:b/>
      <w:sz w:val="22"/>
      <w:szCs w:val="22"/>
      <w:lang w:eastAsia="en-US"/>
    </w:rPr>
  </w:style>
  <w:style w:type="paragraph" w:styleId="a3">
    <w:name w:val="header"/>
    <w:basedOn w:val="a"/>
    <w:link w:val="Char"/>
    <w:uiPriority w:val="99"/>
    <w:unhideWhenUsed/>
    <w:rsid w:val="00871EA5"/>
    <w:pPr>
      <w:tabs>
        <w:tab w:val="center" w:pos="4536"/>
        <w:tab w:val="right" w:pos="9072"/>
      </w:tabs>
    </w:pPr>
  </w:style>
  <w:style w:type="character" w:customStyle="1" w:styleId="Char">
    <w:name w:val="머리글 Char"/>
    <w:link w:val="a3"/>
    <w:uiPriority w:val="99"/>
    <w:rsid w:val="00871EA5"/>
    <w:rPr>
      <w:rFonts w:ascii="Helvetica" w:hAnsi="Helvetica"/>
      <w:sz w:val="22"/>
      <w:szCs w:val="22"/>
      <w:lang w:eastAsia="en-US"/>
    </w:rPr>
  </w:style>
  <w:style w:type="character" w:customStyle="1" w:styleId="Kopfzeileberschrift">
    <w:name w:val="Kopfzeile Überschrift"/>
    <w:rsid w:val="00871EA5"/>
    <w:rPr>
      <w:rFonts w:ascii="Arial" w:hAnsi="Arial"/>
      <w:b/>
      <w:sz w:val="26"/>
      <w:szCs w:val="26"/>
      <w:lang w:val="en-US"/>
    </w:rPr>
  </w:style>
  <w:style w:type="paragraph" w:styleId="a4">
    <w:name w:val="footer"/>
    <w:basedOn w:val="a"/>
    <w:link w:val="Char0"/>
    <w:uiPriority w:val="99"/>
    <w:unhideWhenUsed/>
    <w:rsid w:val="007866A5"/>
    <w:pPr>
      <w:tabs>
        <w:tab w:val="center" w:pos="4536"/>
        <w:tab w:val="right" w:pos="9072"/>
      </w:tabs>
    </w:pPr>
  </w:style>
  <w:style w:type="character" w:customStyle="1" w:styleId="Char0">
    <w:name w:val="바닥글 Char"/>
    <w:link w:val="a4"/>
    <w:uiPriority w:val="99"/>
    <w:rsid w:val="007866A5"/>
    <w:rPr>
      <w:rFonts w:ascii="Helvetica" w:hAnsi="Helvetica"/>
      <w:sz w:val="22"/>
      <w:szCs w:val="22"/>
      <w:lang w:eastAsia="en-US"/>
    </w:rPr>
  </w:style>
  <w:style w:type="character" w:customStyle="1" w:styleId="FuzeileZchn">
    <w:name w:val="Fußzeile Zchn"/>
    <w:basedOn w:val="a0"/>
    <w:semiHidden/>
    <w:rsid w:val="00F41794"/>
  </w:style>
  <w:style w:type="table" w:styleId="a5">
    <w:name w:val="Table Grid"/>
    <w:basedOn w:val="a1"/>
    <w:uiPriority w:val="39"/>
    <w:rsid w:val="00004C1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alloon Text"/>
    <w:basedOn w:val="a"/>
    <w:semiHidden/>
    <w:unhideWhenUsed/>
    <w:rsid w:val="00F4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semiHidden/>
    <w:rsid w:val="00F41794"/>
    <w:rPr>
      <w:rFonts w:ascii="Tahoma" w:hAnsi="Tahoma" w:cs="Tahoma"/>
      <w:sz w:val="16"/>
      <w:szCs w:val="16"/>
    </w:rPr>
  </w:style>
  <w:style w:type="paragraph" w:styleId="a7">
    <w:name w:val="No Spacing"/>
    <w:basedOn w:val="Flietext"/>
    <w:uiPriority w:val="1"/>
    <w:semiHidden/>
    <w:qFormat/>
    <w:rsid w:val="00871EA5"/>
  </w:style>
  <w:style w:type="paragraph" w:customStyle="1" w:styleId="Flietext">
    <w:name w:val="_Fließtext"/>
    <w:basedOn w:val="a"/>
    <w:qFormat/>
    <w:rsid w:val="00FF7A10"/>
    <w:pPr>
      <w:spacing w:after="0"/>
      <w:jc w:val="left"/>
    </w:pPr>
    <w:rPr>
      <w:rFonts w:ascii="Arial" w:hAnsi="Arial" w:cs="Arial"/>
      <w:sz w:val="20"/>
      <w:szCs w:val="20"/>
      <w:lang w:val="en-US"/>
    </w:rPr>
  </w:style>
  <w:style w:type="paragraph" w:styleId="a8">
    <w:name w:val="Normal (Web)"/>
    <w:basedOn w:val="a"/>
    <w:uiPriority w:val="99"/>
    <w:semiHidden/>
    <w:rsid w:val="00F41794"/>
    <w:rPr>
      <w:sz w:val="24"/>
      <w:szCs w:val="24"/>
    </w:rPr>
  </w:style>
  <w:style w:type="paragraph" w:customStyle="1" w:styleId="Fuzeile2">
    <w:name w:val="Fußzeile2"/>
    <w:basedOn w:val="a"/>
    <w:qFormat/>
    <w:rsid w:val="001E08C9"/>
    <w:pPr>
      <w:tabs>
        <w:tab w:val="right" w:pos="9072"/>
      </w:tabs>
      <w:suppressAutoHyphens/>
      <w:overflowPunct w:val="0"/>
      <w:autoSpaceDE w:val="0"/>
      <w:autoSpaceDN w:val="0"/>
      <w:adjustRightInd w:val="0"/>
      <w:spacing w:after="0" w:line="240" w:lineRule="auto"/>
      <w:ind w:right="0"/>
      <w:jc w:val="left"/>
      <w:textAlignment w:val="baseline"/>
    </w:pPr>
    <w:rPr>
      <w:rFonts w:ascii="Arial" w:eastAsia="Times New Roman" w:hAnsi="Arial" w:cs="Arial"/>
      <w:noProof/>
      <w:sz w:val="16"/>
      <w:szCs w:val="16"/>
    </w:rPr>
  </w:style>
  <w:style w:type="paragraph" w:customStyle="1" w:styleId="Seitenzahl2">
    <w:name w:val="Seitenzahl2"/>
    <w:basedOn w:val="a"/>
    <w:qFormat/>
    <w:rsid w:val="003C3031"/>
    <w:pPr>
      <w:jc w:val="center"/>
    </w:pPr>
    <w:rPr>
      <w:rFonts w:ascii="Arial" w:hAnsi="Arial" w:cs="Arial"/>
      <w:sz w:val="20"/>
      <w:szCs w:val="20"/>
    </w:rPr>
  </w:style>
  <w:style w:type="paragraph" w:customStyle="1" w:styleId="Unterberschrift">
    <w:name w:val="_Unterüberschrift"/>
    <w:basedOn w:val="a"/>
    <w:qFormat/>
    <w:rsid w:val="003631D2"/>
    <w:pPr>
      <w:spacing w:after="0"/>
    </w:pPr>
    <w:rPr>
      <w:rFonts w:ascii="Arial" w:hAnsi="Arial" w:cs="Arial"/>
      <w:b/>
    </w:rPr>
  </w:style>
  <w:style w:type="paragraph" w:customStyle="1" w:styleId="berschrift">
    <w:name w:val="_Überschrift"/>
    <w:basedOn w:val="a"/>
    <w:qFormat/>
    <w:rsid w:val="00717B7B"/>
    <w:pPr>
      <w:spacing w:after="0"/>
    </w:pPr>
    <w:rPr>
      <w:rFonts w:ascii="Arial" w:hAnsi="Arial" w:cs="Arial"/>
      <w:b/>
      <w:color w:val="0060A7"/>
      <w:sz w:val="28"/>
      <w:szCs w:val="28"/>
    </w:rPr>
  </w:style>
  <w:style w:type="paragraph" w:customStyle="1" w:styleId="Einleitungstext">
    <w:name w:val="_Einleitungstext"/>
    <w:basedOn w:val="a"/>
    <w:qFormat/>
    <w:rsid w:val="00717B7B"/>
    <w:pPr>
      <w:spacing w:after="0"/>
      <w:jc w:val="left"/>
    </w:pPr>
    <w:rPr>
      <w:rFonts w:ascii="Arial" w:hAnsi="Arial" w:cs="Arial"/>
      <w:i/>
      <w:sz w:val="20"/>
      <w:szCs w:val="20"/>
    </w:rPr>
  </w:style>
  <w:style w:type="paragraph" w:customStyle="1" w:styleId="Bildunterschrift">
    <w:name w:val="_Bildunterschrift"/>
    <w:basedOn w:val="a"/>
    <w:qFormat/>
    <w:rsid w:val="00717B7B"/>
    <w:pPr>
      <w:spacing w:after="0"/>
      <w:jc w:val="left"/>
    </w:pPr>
    <w:rPr>
      <w:rFonts w:ascii="Arial" w:hAnsi="Arial" w:cs="Arial"/>
      <w:sz w:val="18"/>
      <w:szCs w:val="18"/>
    </w:rPr>
  </w:style>
  <w:style w:type="paragraph" w:customStyle="1" w:styleId="Datum">
    <w:name w:val="_Datum"/>
    <w:basedOn w:val="a"/>
    <w:qFormat/>
    <w:rsid w:val="00C1076E"/>
    <w:rPr>
      <w:rFonts w:ascii="Arial" w:hAnsi="Arial" w:cs="Arial"/>
      <w:lang w:val="en-US"/>
    </w:rPr>
  </w:style>
  <w:style w:type="paragraph" w:customStyle="1" w:styleId="Text">
    <w:name w:val="Text"/>
    <w:basedOn w:val="a"/>
    <w:qFormat/>
    <w:rsid w:val="00AE3C85"/>
    <w:pPr>
      <w:spacing w:after="0"/>
      <w:ind w:left="-284"/>
      <w:jc w:val="left"/>
    </w:pPr>
    <w:rPr>
      <w:rFonts w:ascii="Arial" w:hAnsi="Arial" w:cs="Arial"/>
      <w:sz w:val="20"/>
      <w:szCs w:val="20"/>
      <w:lang w:val="en-US"/>
    </w:rPr>
  </w:style>
  <w:style w:type="paragraph" w:customStyle="1" w:styleId="Headlinetable">
    <w:name w:val="Headline table"/>
    <w:basedOn w:val="2"/>
    <w:next w:val="a"/>
    <w:qFormat/>
    <w:rsid w:val="00AE3C85"/>
    <w:pPr>
      <w:keepNext w:val="0"/>
      <w:spacing w:before="60" w:after="120"/>
      <w:ind w:right="0"/>
      <w:jc w:val="left"/>
    </w:pPr>
    <w:rPr>
      <w:rFonts w:ascii="Arial" w:eastAsia="Calibri" w:hAnsi="Arial" w:cs="Arial"/>
      <w:bCs w:val="0"/>
      <w:i w:val="0"/>
      <w:iCs w:val="0"/>
      <w:sz w:val="20"/>
      <w:szCs w:val="20"/>
    </w:rPr>
  </w:style>
  <w:style w:type="paragraph" w:customStyle="1" w:styleId="Headlineblue">
    <w:name w:val="Headline blue"/>
    <w:basedOn w:val="1"/>
    <w:qFormat/>
    <w:rsid w:val="002A7A15"/>
    <w:pPr>
      <w:spacing w:after="120"/>
      <w:ind w:right="0"/>
    </w:pPr>
    <w:rPr>
      <w:rFonts w:ascii="Arial" w:hAnsi="Arial"/>
      <w:color w:val="0070C0"/>
      <w:sz w:val="24"/>
      <w:szCs w:val="24"/>
      <w:lang w:val="en-US"/>
    </w:rPr>
  </w:style>
  <w:style w:type="character" w:customStyle="1" w:styleId="2Char">
    <w:name w:val="제목 2 Char"/>
    <w:link w:val="2"/>
    <w:uiPriority w:val="9"/>
    <w:semiHidden/>
    <w:rsid w:val="00AE3C8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Tabelleninhalt">
    <w:name w:val="Tabelleninhalt"/>
    <w:basedOn w:val="a"/>
    <w:qFormat/>
    <w:rsid w:val="00932C07"/>
    <w:pPr>
      <w:tabs>
        <w:tab w:val="left" w:pos="1418"/>
      </w:tabs>
      <w:spacing w:before="60" w:after="60" w:line="240" w:lineRule="auto"/>
      <w:ind w:left="57" w:right="57"/>
      <w:jc w:val="left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Tabellenspalte">
    <w:name w:val="Tabellenspalte"/>
    <w:basedOn w:val="a"/>
    <w:qFormat/>
    <w:rsid w:val="00932C07"/>
    <w:pPr>
      <w:spacing w:after="120"/>
      <w:ind w:left="57" w:right="57"/>
      <w:jc w:val="left"/>
    </w:pPr>
    <w:rPr>
      <w:rFonts w:ascii="Arial" w:hAnsi="Arial" w:cs="Arial"/>
      <w:b/>
      <w:sz w:val="18"/>
      <w:szCs w:val="18"/>
    </w:rPr>
  </w:style>
  <w:style w:type="character" w:styleId="a9">
    <w:name w:val="Hyperlink"/>
    <w:basedOn w:val="a0"/>
    <w:uiPriority w:val="99"/>
    <w:unhideWhenUsed/>
    <w:rsid w:val="004E74EE"/>
    <w:rPr>
      <w:strike w:val="0"/>
      <w:dstrike w:val="0"/>
      <w:color w:val="005595"/>
      <w:u w:val="none"/>
      <w:effect w:val="none"/>
    </w:rPr>
  </w:style>
  <w:style w:type="paragraph" w:customStyle="1" w:styleId="aa">
    <w:name w:val="바탕글"/>
    <w:rsid w:val="004E74EE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바탕체" w:eastAsia="바탕체" w:hAnsi="Times New Roman"/>
      <w:color w:val="000000"/>
    </w:rPr>
  </w:style>
  <w:style w:type="paragraph" w:styleId="ab">
    <w:name w:val="List Paragraph"/>
    <w:basedOn w:val="a"/>
    <w:uiPriority w:val="34"/>
    <w:qFormat/>
    <w:rsid w:val="00711A1D"/>
    <w:pPr>
      <w:widowControl w:val="0"/>
      <w:wordWrap w:val="0"/>
      <w:autoSpaceDE w:val="0"/>
      <w:autoSpaceDN w:val="0"/>
      <w:spacing w:after="0" w:line="240" w:lineRule="auto"/>
      <w:ind w:leftChars="400" w:left="800" w:right="0"/>
    </w:pPr>
    <w:rPr>
      <w:rFonts w:asciiTheme="minorHAnsi" w:hAnsiTheme="minorHAnsi" w:cstheme="minorBidi"/>
      <w:kern w:val="2"/>
      <w:sz w:val="20"/>
      <w:lang w:val="en-US" w:eastAsia="ko-KR"/>
    </w:rPr>
  </w:style>
  <w:style w:type="table" w:customStyle="1" w:styleId="10">
    <w:name w:val="표 구분선1"/>
    <w:basedOn w:val="a1"/>
    <w:next w:val="a5"/>
    <w:uiPriority w:val="39"/>
    <w:rsid w:val="00CF59E7"/>
    <w:pPr>
      <w:jc w:val="both"/>
    </w:pPr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표 구분선2"/>
    <w:basedOn w:val="a1"/>
    <w:next w:val="a5"/>
    <w:uiPriority w:val="39"/>
    <w:rsid w:val="00503720"/>
    <w:pPr>
      <w:jc w:val="both"/>
    </w:pPr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표 구분선3"/>
    <w:basedOn w:val="a1"/>
    <w:next w:val="a5"/>
    <w:uiPriority w:val="39"/>
    <w:rsid w:val="00503720"/>
    <w:pPr>
      <w:jc w:val="both"/>
    </w:pPr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표 구분선4"/>
    <w:basedOn w:val="a1"/>
    <w:next w:val="a5"/>
    <w:uiPriority w:val="39"/>
    <w:rsid w:val="000D0FFB"/>
    <w:pPr>
      <w:jc w:val="both"/>
    </w:pPr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표 구분선5"/>
    <w:basedOn w:val="a1"/>
    <w:next w:val="a5"/>
    <w:uiPriority w:val="39"/>
    <w:rsid w:val="000D0FFB"/>
    <w:pPr>
      <w:jc w:val="both"/>
    </w:pPr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표 구분선6"/>
    <w:basedOn w:val="a1"/>
    <w:next w:val="a5"/>
    <w:uiPriority w:val="39"/>
    <w:rsid w:val="00402E03"/>
    <w:pPr>
      <w:jc w:val="both"/>
    </w:pPr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표 구분선7"/>
    <w:basedOn w:val="a1"/>
    <w:next w:val="a5"/>
    <w:uiPriority w:val="39"/>
    <w:rsid w:val="00402E03"/>
    <w:pPr>
      <w:jc w:val="both"/>
    </w:pPr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2B1229"/>
    <w:rPr>
      <w:sz w:val="18"/>
      <w:szCs w:val="18"/>
    </w:rPr>
  </w:style>
  <w:style w:type="paragraph" w:styleId="ad">
    <w:name w:val="annotation text"/>
    <w:basedOn w:val="a"/>
    <w:link w:val="Char1"/>
    <w:uiPriority w:val="99"/>
    <w:semiHidden/>
    <w:unhideWhenUsed/>
    <w:rsid w:val="002B1229"/>
    <w:pPr>
      <w:jc w:val="left"/>
    </w:pPr>
  </w:style>
  <w:style w:type="character" w:customStyle="1" w:styleId="Char1">
    <w:name w:val="메모 텍스트 Char"/>
    <w:basedOn w:val="a0"/>
    <w:link w:val="ad"/>
    <w:uiPriority w:val="99"/>
    <w:semiHidden/>
    <w:rsid w:val="002B1229"/>
    <w:rPr>
      <w:rFonts w:ascii="Helvetica" w:hAnsi="Helvetica"/>
      <w:sz w:val="22"/>
      <w:szCs w:val="22"/>
      <w:lang w:val="de-DE" w:eastAsia="en-US"/>
    </w:rPr>
  </w:style>
  <w:style w:type="paragraph" w:styleId="ae">
    <w:name w:val="annotation subject"/>
    <w:basedOn w:val="ad"/>
    <w:next w:val="ad"/>
    <w:link w:val="Char2"/>
    <w:uiPriority w:val="99"/>
    <w:semiHidden/>
    <w:unhideWhenUsed/>
    <w:rsid w:val="002B1229"/>
    <w:rPr>
      <w:b/>
      <w:bCs/>
    </w:rPr>
  </w:style>
  <w:style w:type="character" w:customStyle="1" w:styleId="Char2">
    <w:name w:val="메모 주제 Char"/>
    <w:basedOn w:val="Char1"/>
    <w:link w:val="ae"/>
    <w:uiPriority w:val="99"/>
    <w:semiHidden/>
    <w:rsid w:val="002B1229"/>
    <w:rPr>
      <w:rFonts w:ascii="Helvetica" w:hAnsi="Helvetica"/>
      <w:b/>
      <w:bCs/>
      <w:sz w:val="22"/>
      <w:szCs w:val="22"/>
      <w:lang w:val="de-DE" w:eastAsia="en-US"/>
    </w:rPr>
  </w:style>
  <w:style w:type="character" w:styleId="af">
    <w:name w:val="Unresolved Mention"/>
    <w:basedOn w:val="a0"/>
    <w:uiPriority w:val="99"/>
    <w:semiHidden/>
    <w:unhideWhenUsed/>
    <w:rsid w:val="00DB3915"/>
    <w:rPr>
      <w:color w:val="605E5C"/>
      <w:shd w:val="clear" w:color="auto" w:fill="E1DFDD"/>
    </w:rPr>
  </w:style>
  <w:style w:type="character" w:customStyle="1" w:styleId="3Char">
    <w:name w:val="제목 3 Char"/>
    <w:basedOn w:val="a0"/>
    <w:link w:val="3"/>
    <w:uiPriority w:val="9"/>
    <w:semiHidden/>
    <w:rsid w:val="00275609"/>
    <w:rPr>
      <w:rFonts w:asciiTheme="majorHAnsi" w:eastAsiaTheme="majorEastAsia" w:hAnsiTheme="majorHAnsi" w:cstheme="majorBidi"/>
      <w:sz w:val="22"/>
      <w:szCs w:val="22"/>
      <w:lang w:val="de-DE" w:eastAsia="en-US"/>
    </w:rPr>
  </w:style>
  <w:style w:type="character" w:styleId="af0">
    <w:name w:val="FollowedHyperlink"/>
    <w:basedOn w:val="a0"/>
    <w:uiPriority w:val="99"/>
    <w:semiHidden/>
    <w:unhideWhenUsed/>
    <w:rsid w:val="00CE793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2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wner\Documents\IPG\Template\Word_Templates\IPG_Automotive_Memo_EN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CA241-B1DD-47BF-A2F1-F4D9C3E6B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IPG_Automotive_Memo_EN.dot</Template>
  <TotalTime>0</TotalTime>
  <Pages>2</Pages>
  <Words>175</Words>
  <Characters>1000</Characters>
  <Application>Microsoft Office Word</Application>
  <DocSecurity>0</DocSecurity>
  <Lines>8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</dc:creator>
  <cp:keywords/>
  <dc:description/>
  <cp:lastModifiedBy>Eun-Hee Kim</cp:lastModifiedBy>
  <cp:revision>3</cp:revision>
  <cp:lastPrinted>2022-12-30T00:23:00Z</cp:lastPrinted>
  <dcterms:created xsi:type="dcterms:W3CDTF">2025-12-15T05:01:00Z</dcterms:created>
  <dcterms:modified xsi:type="dcterms:W3CDTF">2025-12-15T05:01:00Z</dcterms:modified>
</cp:coreProperties>
</file>